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AFC" w:rsidRPr="00561619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  <w:r w:rsidRPr="00561619">
        <w:rPr>
          <w:rFonts w:ascii="Times New Roman" w:hAnsi="Times New Roman"/>
          <w:b/>
          <w:sz w:val="28"/>
          <w:szCs w:val="28"/>
        </w:rPr>
        <w:t>ДАГЕСТАНСКАЯ РЕСПУБЛИКАНСКАЯ ОРГАНИЗАЦИЯ ООО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61619">
        <w:rPr>
          <w:rFonts w:ascii="Times New Roman" w:hAnsi="Times New Roman"/>
          <w:b/>
          <w:sz w:val="28"/>
          <w:szCs w:val="28"/>
        </w:rPr>
        <w:t>«ВСЕРОССИЙСКОЕ ОБЩЕСТВО ИНВАЛИДОВ»</w:t>
      </w:r>
    </w:p>
    <w:p w:rsidR="00DF4AFC" w:rsidRPr="00561619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Pr="00561619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Pr="00561619" w:rsidRDefault="00DF4AFC" w:rsidP="00123B09">
      <w:pPr>
        <w:tabs>
          <w:tab w:val="left" w:pos="7069"/>
        </w:tabs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Pr="00561619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Pr="00561619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Pr="00561619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Pr="00561619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  <w:r w:rsidRPr="00561619">
        <w:rPr>
          <w:rFonts w:ascii="Times New Roman" w:hAnsi="Times New Roman"/>
          <w:b/>
          <w:sz w:val="28"/>
          <w:szCs w:val="28"/>
        </w:rPr>
        <w:t>АНАЛИТИЧЕСКАЯ ЗАПИСКА</w:t>
      </w:r>
      <w:r>
        <w:rPr>
          <w:rFonts w:ascii="Times New Roman" w:hAnsi="Times New Roman"/>
          <w:b/>
          <w:sz w:val="28"/>
          <w:szCs w:val="28"/>
        </w:rPr>
        <w:t xml:space="preserve"> № 2</w:t>
      </w:r>
    </w:p>
    <w:p w:rsidR="00DF4AFC" w:rsidRPr="00561619" w:rsidRDefault="00DF4AFC" w:rsidP="00123B09">
      <w:pPr>
        <w:spacing w:after="0" w:line="264" w:lineRule="auto"/>
        <w:ind w:right="170"/>
        <w:jc w:val="center"/>
        <w:rPr>
          <w:rFonts w:ascii="Times New Roman" w:hAnsi="Times New Roman"/>
          <w:b/>
          <w:sz w:val="28"/>
          <w:szCs w:val="28"/>
        </w:rPr>
      </w:pPr>
      <w:r w:rsidRPr="00561619">
        <w:rPr>
          <w:rFonts w:ascii="Times New Roman" w:hAnsi="Times New Roman"/>
          <w:b/>
          <w:sz w:val="28"/>
          <w:szCs w:val="28"/>
        </w:rPr>
        <w:t xml:space="preserve">к отчету о выполнении </w:t>
      </w:r>
      <w:r w:rsidRPr="00561619">
        <w:rPr>
          <w:rFonts w:ascii="Times New Roman" w:hAnsi="Times New Roman"/>
          <w:b/>
          <w:sz w:val="28"/>
          <w:szCs w:val="28"/>
        </w:rPr>
        <w:br/>
        <w:t>Государственного контракта №</w:t>
      </w:r>
      <w:r>
        <w:rPr>
          <w:rFonts w:ascii="Times New Roman" w:hAnsi="Times New Roman"/>
          <w:b/>
          <w:sz w:val="28"/>
          <w:szCs w:val="28"/>
        </w:rPr>
        <w:t xml:space="preserve"> 2</w:t>
      </w:r>
      <w:r w:rsidRPr="00561619">
        <w:rPr>
          <w:rFonts w:ascii="Times New Roman" w:hAnsi="Times New Roman"/>
          <w:b/>
          <w:sz w:val="28"/>
          <w:szCs w:val="28"/>
        </w:rPr>
        <w:t xml:space="preserve"> </w:t>
      </w:r>
      <w:r w:rsidRPr="00561619">
        <w:rPr>
          <w:rFonts w:ascii="Times New Roman" w:hAnsi="Times New Roman"/>
          <w:b/>
          <w:sz w:val="28"/>
          <w:szCs w:val="28"/>
        </w:rPr>
        <w:br/>
        <w:t xml:space="preserve">по оказанию услуг по внедрению независимой оценки качества работ </w:t>
      </w:r>
      <w:r>
        <w:rPr>
          <w:rFonts w:ascii="Times New Roman" w:hAnsi="Times New Roman"/>
          <w:b/>
          <w:sz w:val="28"/>
          <w:szCs w:val="28"/>
        </w:rPr>
        <w:t>организациями</w:t>
      </w:r>
      <w:r w:rsidRPr="00561619">
        <w:rPr>
          <w:rFonts w:ascii="Times New Roman" w:hAnsi="Times New Roman"/>
          <w:b/>
          <w:sz w:val="28"/>
          <w:szCs w:val="28"/>
        </w:rPr>
        <w:t xml:space="preserve"> социального обслуживания населения, подведомственных Министерству труда и социального развития Республики Дагестан, оказывающих социальные услуги в 201</w:t>
      </w:r>
      <w:r>
        <w:rPr>
          <w:rFonts w:ascii="Times New Roman" w:hAnsi="Times New Roman"/>
          <w:b/>
          <w:sz w:val="28"/>
          <w:szCs w:val="28"/>
        </w:rPr>
        <w:t>6</w:t>
      </w:r>
      <w:r w:rsidRPr="00561619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DF4AFC" w:rsidRPr="00561619" w:rsidRDefault="00DF4AFC" w:rsidP="00123B09">
      <w:pPr>
        <w:spacing w:after="0" w:line="264" w:lineRule="auto"/>
        <w:ind w:right="170"/>
        <w:rPr>
          <w:rFonts w:ascii="Times New Roman" w:hAnsi="Times New Roman"/>
          <w:sz w:val="28"/>
          <w:szCs w:val="28"/>
        </w:rPr>
      </w:pPr>
    </w:p>
    <w:p w:rsidR="00DF4AFC" w:rsidRPr="00561619" w:rsidRDefault="00DF4AFC" w:rsidP="00123B09">
      <w:pPr>
        <w:spacing w:after="0" w:line="264" w:lineRule="auto"/>
        <w:ind w:right="170"/>
        <w:rPr>
          <w:rFonts w:ascii="Times New Roman" w:hAnsi="Times New Roman"/>
          <w:sz w:val="28"/>
          <w:szCs w:val="28"/>
        </w:rPr>
      </w:pPr>
    </w:p>
    <w:p w:rsidR="00DF4AFC" w:rsidRPr="00561619" w:rsidRDefault="00DF4AFC" w:rsidP="00123B09">
      <w:pPr>
        <w:snapToGrid w:val="0"/>
        <w:spacing w:after="0" w:line="264" w:lineRule="auto"/>
        <w:ind w:right="170"/>
        <w:jc w:val="right"/>
        <w:outlineLvl w:val="1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b/>
          <w:bCs/>
          <w:i/>
          <w:sz w:val="28"/>
          <w:szCs w:val="28"/>
        </w:rPr>
        <w:t>.</w:t>
      </w:r>
    </w:p>
    <w:p w:rsidR="00DF4AFC" w:rsidRPr="00561619" w:rsidRDefault="00DF4AFC" w:rsidP="00123B09">
      <w:pPr>
        <w:spacing w:after="0" w:line="264" w:lineRule="auto"/>
        <w:ind w:right="170"/>
        <w:rPr>
          <w:rFonts w:ascii="Times New Roman" w:hAnsi="Times New Roman"/>
          <w:sz w:val="28"/>
          <w:szCs w:val="28"/>
        </w:rPr>
        <w:sectPr w:rsidR="00DF4AFC" w:rsidRPr="00561619" w:rsidSect="00852D5A">
          <w:footerReference w:type="default" r:id="rId7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DF4AFC" w:rsidRDefault="00DF4AFC" w:rsidP="006740A5">
      <w:pPr>
        <w:pStyle w:val="ListParagraph"/>
        <w:numPr>
          <w:ilvl w:val="0"/>
          <w:numId w:val="2"/>
        </w:numPr>
        <w:spacing w:after="0" w:line="264" w:lineRule="auto"/>
        <w:ind w:left="0" w:right="-1" w:firstLine="0"/>
        <w:jc w:val="center"/>
        <w:rPr>
          <w:rFonts w:ascii="Times New Roman" w:hAnsi="Times New Roman"/>
          <w:b/>
          <w:sz w:val="28"/>
          <w:szCs w:val="28"/>
        </w:rPr>
      </w:pPr>
      <w:r w:rsidRPr="00561619">
        <w:rPr>
          <w:rFonts w:ascii="Times New Roman" w:hAnsi="Times New Roman"/>
          <w:b/>
          <w:sz w:val="28"/>
          <w:szCs w:val="28"/>
        </w:rPr>
        <w:t xml:space="preserve">Интегральный рейтинг </w:t>
      </w:r>
      <w:r>
        <w:rPr>
          <w:rFonts w:ascii="Times New Roman" w:hAnsi="Times New Roman"/>
          <w:b/>
          <w:sz w:val="28"/>
          <w:szCs w:val="28"/>
        </w:rPr>
        <w:t>организаций</w:t>
      </w:r>
      <w:r w:rsidRPr="00561619">
        <w:rPr>
          <w:rFonts w:ascii="Times New Roman" w:hAnsi="Times New Roman"/>
          <w:b/>
          <w:sz w:val="28"/>
          <w:szCs w:val="28"/>
        </w:rPr>
        <w:t xml:space="preserve"> социального обслуживания населения в муниципальных образованиях</w:t>
      </w:r>
    </w:p>
    <w:p w:rsidR="00DF4AFC" w:rsidRPr="006740A5" w:rsidRDefault="00DF4AFC" w:rsidP="006740A5">
      <w:pPr>
        <w:pStyle w:val="ListParagraph"/>
        <w:spacing w:after="0" w:line="264" w:lineRule="auto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6740A5">
        <w:rPr>
          <w:rFonts w:ascii="Times New Roman" w:hAnsi="Times New Roman"/>
          <w:b/>
          <w:sz w:val="28"/>
          <w:szCs w:val="28"/>
        </w:rPr>
        <w:t>по типам организаций в отдельности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DF4AFC" w:rsidRDefault="00DF4AFC" w:rsidP="00123B09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Pr="00561619" w:rsidRDefault="00DF4AFC" w:rsidP="00123B09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b/>
          <w:sz w:val="28"/>
          <w:szCs w:val="28"/>
        </w:rPr>
      </w:pPr>
    </w:p>
    <w:p w:rsidR="00DF4AFC" w:rsidRDefault="00DF4AFC" w:rsidP="00123B09">
      <w:pPr>
        <w:tabs>
          <w:tab w:val="left" w:pos="426"/>
        </w:tabs>
        <w:spacing w:after="0" w:line="264" w:lineRule="auto"/>
        <w:ind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Спис</w:t>
      </w:r>
      <w:r>
        <w:rPr>
          <w:rFonts w:ascii="Times New Roman" w:hAnsi="Times New Roman"/>
          <w:sz w:val="28"/>
          <w:szCs w:val="28"/>
        </w:rPr>
        <w:t>ки</w:t>
      </w:r>
      <w:r w:rsidRPr="005616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организаций</w:t>
      </w:r>
      <w:r w:rsidRPr="00561619">
        <w:rPr>
          <w:rFonts w:ascii="Times New Roman" w:hAnsi="Times New Roman"/>
          <w:sz w:val="28"/>
          <w:szCs w:val="28"/>
        </w:rPr>
        <w:t xml:space="preserve"> (в порядке убывания интегрального рейтинга):</w:t>
      </w:r>
    </w:p>
    <w:p w:rsidR="00DF4AFC" w:rsidRPr="00561619" w:rsidRDefault="00DF4AFC" w:rsidP="00123B09">
      <w:pPr>
        <w:tabs>
          <w:tab w:val="left" w:pos="426"/>
        </w:tabs>
        <w:spacing w:after="0" w:line="264" w:lineRule="auto"/>
        <w:ind w:right="170"/>
        <w:jc w:val="center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8960"/>
      </w:tblGrid>
      <w:tr w:rsidR="00DF4AFC" w:rsidRPr="00C461ED" w:rsidTr="006740A5">
        <w:tc>
          <w:tcPr>
            <w:tcW w:w="787" w:type="dxa"/>
          </w:tcPr>
          <w:p w:rsidR="00DF4AFC" w:rsidRPr="00C461ED" w:rsidRDefault="00DF4AFC" w:rsidP="00C461ED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61ED">
              <w:rPr>
                <w:rFonts w:ascii="Times New Roman" w:hAnsi="Times New Roman"/>
                <w:b/>
                <w:sz w:val="28"/>
                <w:szCs w:val="28"/>
              </w:rPr>
              <w:t>№ п</w:t>
            </w:r>
            <w:r w:rsidRPr="00C461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C461E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8960" w:type="dxa"/>
            <w:vAlign w:val="center"/>
          </w:tcPr>
          <w:p w:rsidR="00DF4AFC" w:rsidRDefault="00DF4AFC" w:rsidP="00C461ED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61ED">
              <w:rPr>
                <w:rFonts w:ascii="Times New Roman" w:hAnsi="Times New Roman"/>
                <w:b/>
                <w:sz w:val="28"/>
                <w:szCs w:val="28"/>
              </w:rPr>
              <w:t xml:space="preserve">Комплексные центры (центры) социального </w:t>
            </w:r>
          </w:p>
          <w:p w:rsidR="00DF4AFC" w:rsidRPr="00C461ED" w:rsidRDefault="00DF4AFC" w:rsidP="00C461ED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61ED">
              <w:rPr>
                <w:rFonts w:ascii="Times New Roman" w:hAnsi="Times New Roman"/>
                <w:b/>
                <w:sz w:val="28"/>
                <w:szCs w:val="28"/>
              </w:rPr>
              <w:t>обслуживания населения</w:t>
            </w:r>
          </w:p>
        </w:tc>
      </w:tr>
      <w:tr w:rsidR="00DF4AFC" w:rsidRPr="00561619" w:rsidTr="0065491E">
        <w:tc>
          <w:tcPr>
            <w:tcW w:w="787" w:type="dxa"/>
          </w:tcPr>
          <w:p w:rsidR="00DF4AFC" w:rsidRPr="00561619" w:rsidRDefault="00DF4AFC" w:rsidP="0065491E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8960" w:type="dxa"/>
          </w:tcPr>
          <w:p w:rsidR="00DF4AFC" w:rsidRPr="00561619" w:rsidRDefault="00DF4AFC" w:rsidP="0065491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561619">
              <w:rPr>
                <w:rFonts w:ascii="Times New Roman" w:hAnsi="Times New Roman"/>
                <w:sz w:val="28"/>
                <w:szCs w:val="28"/>
              </w:rPr>
              <w:t>Комплексный центр социального обслуживания населения в муниципальном образовании «город Дагестанские Огни»</w:t>
            </w:r>
          </w:p>
        </w:tc>
      </w:tr>
      <w:tr w:rsidR="00DF4AFC" w:rsidRPr="00561619" w:rsidTr="003812BD">
        <w:tc>
          <w:tcPr>
            <w:tcW w:w="787" w:type="dxa"/>
          </w:tcPr>
          <w:p w:rsidR="00DF4AFC" w:rsidRPr="00561619" w:rsidRDefault="00DF4AFC" w:rsidP="003812BD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3812BD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561619">
              <w:rPr>
                <w:rFonts w:ascii="Times New Roman" w:hAnsi="Times New Roman"/>
                <w:sz w:val="28"/>
                <w:szCs w:val="28"/>
              </w:rPr>
              <w:t>Комплексный центр социального обслуживания населения в муниципальном образовании «Тляратинский район»</w:t>
            </w:r>
          </w:p>
        </w:tc>
      </w:tr>
      <w:tr w:rsidR="00DF4AFC" w:rsidRPr="00561619" w:rsidTr="004A2A56">
        <w:tc>
          <w:tcPr>
            <w:tcW w:w="787" w:type="dxa"/>
          </w:tcPr>
          <w:p w:rsidR="00DF4AFC" w:rsidRPr="00561619" w:rsidRDefault="00DF4AFC" w:rsidP="004A2A56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8960" w:type="dxa"/>
          </w:tcPr>
          <w:p w:rsidR="00DF4AFC" w:rsidRPr="00561619" w:rsidRDefault="00DF4AFC" w:rsidP="004A2A56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>ентр социального обслуживания населения в муниципальном образовании «Лакский район»</w:t>
            </w:r>
          </w:p>
        </w:tc>
      </w:tr>
      <w:tr w:rsidR="00DF4AFC" w:rsidRPr="00561619" w:rsidTr="00E67D87">
        <w:tc>
          <w:tcPr>
            <w:tcW w:w="787" w:type="dxa"/>
            <w:vMerge w:val="restart"/>
          </w:tcPr>
          <w:p w:rsidR="00DF4AFC" w:rsidRPr="00561619" w:rsidRDefault="00DF4AFC" w:rsidP="001C5F74">
            <w:pPr>
              <w:spacing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E06475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561619">
              <w:rPr>
                <w:rFonts w:ascii="Times New Roman" w:hAnsi="Times New Roman"/>
                <w:sz w:val="28"/>
                <w:szCs w:val="28"/>
              </w:rPr>
              <w:t>Комплексный центр социального обслуживания населения в муниципальном образовании «город Кизилюрт»</w:t>
            </w:r>
          </w:p>
        </w:tc>
      </w:tr>
      <w:tr w:rsidR="00DF4AFC" w:rsidRPr="00561619" w:rsidTr="00E67D87">
        <w:tc>
          <w:tcPr>
            <w:tcW w:w="787" w:type="dxa"/>
            <w:vMerge/>
          </w:tcPr>
          <w:p w:rsidR="00DF4AFC" w:rsidRDefault="00DF4AFC" w:rsidP="003812BD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0" w:type="dxa"/>
          </w:tcPr>
          <w:p w:rsidR="00DF4AFC" w:rsidRPr="00561619" w:rsidRDefault="00DF4AFC" w:rsidP="003812BD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561619">
              <w:rPr>
                <w:rFonts w:ascii="Times New Roman" w:hAnsi="Times New Roman"/>
                <w:sz w:val="28"/>
                <w:szCs w:val="28"/>
              </w:rPr>
              <w:t>Комплексный центр социального обслуживания населения в муниципальном образовании «</w:t>
            </w:r>
            <w:r>
              <w:rPr>
                <w:rFonts w:ascii="Times New Roman" w:hAnsi="Times New Roman"/>
                <w:sz w:val="28"/>
                <w:szCs w:val="28"/>
              </w:rPr>
              <w:t>Карабудахкентский район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DF4AFC" w:rsidRPr="00561619" w:rsidTr="003812BD">
        <w:tc>
          <w:tcPr>
            <w:tcW w:w="787" w:type="dxa"/>
            <w:vMerge w:val="restart"/>
          </w:tcPr>
          <w:p w:rsidR="00DF4AFC" w:rsidRPr="00561619" w:rsidRDefault="00DF4AFC" w:rsidP="003812BD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3812BD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561619">
              <w:rPr>
                <w:rFonts w:ascii="Times New Roman" w:hAnsi="Times New Roman"/>
                <w:sz w:val="28"/>
                <w:szCs w:val="28"/>
              </w:rPr>
              <w:t>Комплексный центр социального обслуживания населения в муниципальном образовании «Ботлихский район»</w:t>
            </w:r>
          </w:p>
        </w:tc>
      </w:tr>
      <w:tr w:rsidR="00DF4AFC" w:rsidRPr="00561619" w:rsidTr="006740A5">
        <w:tc>
          <w:tcPr>
            <w:tcW w:w="787" w:type="dxa"/>
            <w:vMerge/>
          </w:tcPr>
          <w:p w:rsidR="00DF4AFC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0" w:type="dxa"/>
          </w:tcPr>
          <w:p w:rsidR="00DF4AFC" w:rsidRPr="00561619" w:rsidRDefault="00DF4AFC" w:rsidP="002B6540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561619">
              <w:rPr>
                <w:rFonts w:ascii="Times New Roman" w:hAnsi="Times New Roman"/>
                <w:sz w:val="28"/>
                <w:szCs w:val="28"/>
              </w:rPr>
              <w:t>Комплексный центр социального обслуживания населения в муниципальном образовании «</w:t>
            </w:r>
            <w:r>
              <w:rPr>
                <w:rFonts w:ascii="Times New Roman" w:hAnsi="Times New Roman"/>
                <w:sz w:val="28"/>
                <w:szCs w:val="28"/>
              </w:rPr>
              <w:t>Хивский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 xml:space="preserve"> район»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65491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>ентр социального обслуживания населения в муниципальном образовании «Гумбетовский район»</w:t>
            </w:r>
          </w:p>
        </w:tc>
      </w:tr>
      <w:tr w:rsidR="00DF4AFC" w:rsidRPr="00561619" w:rsidTr="0065491E">
        <w:tc>
          <w:tcPr>
            <w:tcW w:w="787" w:type="dxa"/>
          </w:tcPr>
          <w:p w:rsidR="00DF4AFC" w:rsidRPr="00561619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8960" w:type="dxa"/>
          </w:tcPr>
          <w:p w:rsidR="00DF4AFC" w:rsidRPr="00561619" w:rsidRDefault="00DF4AFC" w:rsidP="0065491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>ентр социального обслуживания населения в муниципальном образовании «Акушинский район»</w:t>
            </w:r>
          </w:p>
        </w:tc>
      </w:tr>
      <w:tr w:rsidR="00DF4AFC" w:rsidRPr="00561619" w:rsidTr="003812BD">
        <w:tc>
          <w:tcPr>
            <w:tcW w:w="787" w:type="dxa"/>
          </w:tcPr>
          <w:p w:rsidR="00DF4AFC" w:rsidRPr="00561619" w:rsidRDefault="00DF4AFC" w:rsidP="003812BD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8960" w:type="dxa"/>
          </w:tcPr>
          <w:p w:rsidR="00DF4AFC" w:rsidRPr="00561619" w:rsidRDefault="00DF4AFC" w:rsidP="003812BD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561619">
              <w:rPr>
                <w:rFonts w:ascii="Times New Roman" w:hAnsi="Times New Roman"/>
                <w:sz w:val="28"/>
                <w:szCs w:val="28"/>
              </w:rPr>
              <w:t>Комплексный центр социального обслуживания населения в муниципальном образовании «Кумторкалинский район»</w:t>
            </w:r>
          </w:p>
        </w:tc>
      </w:tr>
      <w:tr w:rsidR="00DF4AFC" w:rsidRPr="00561619" w:rsidTr="0065491E">
        <w:tc>
          <w:tcPr>
            <w:tcW w:w="787" w:type="dxa"/>
          </w:tcPr>
          <w:p w:rsidR="00DF4AFC" w:rsidRPr="00561619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65491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>ентр социального обслуживания населения в муниципальном образовании «Бежтинский участок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Цунтинского района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DF4AFC" w:rsidRPr="00561619" w:rsidTr="006740A5">
        <w:tc>
          <w:tcPr>
            <w:tcW w:w="787" w:type="dxa"/>
            <w:vAlign w:val="center"/>
          </w:tcPr>
          <w:p w:rsidR="00DF4AFC" w:rsidRPr="00561619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65491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>ентр социального обслуживания населения в муниципальном образовании «Цунтинский район»</w:t>
            </w:r>
          </w:p>
        </w:tc>
      </w:tr>
      <w:tr w:rsidR="00DF4AFC" w:rsidRPr="00561619" w:rsidTr="006740A5">
        <w:tc>
          <w:tcPr>
            <w:tcW w:w="787" w:type="dxa"/>
            <w:vAlign w:val="center"/>
          </w:tcPr>
          <w:p w:rsidR="00DF4AFC" w:rsidRPr="00561619" w:rsidRDefault="00DF4AFC" w:rsidP="008501EC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65491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>ентр социального обслуживания населения в муниципальном образовании «Рутульский район»</w:t>
            </w:r>
          </w:p>
        </w:tc>
      </w:tr>
      <w:tr w:rsidR="00DF4AFC" w:rsidRPr="00561619" w:rsidTr="0065491E">
        <w:tc>
          <w:tcPr>
            <w:tcW w:w="787" w:type="dxa"/>
          </w:tcPr>
          <w:p w:rsidR="00DF4AFC" w:rsidRPr="00561619" w:rsidRDefault="00DF4AFC" w:rsidP="008501EC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65491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561619">
              <w:rPr>
                <w:rFonts w:ascii="Times New Roman" w:hAnsi="Times New Roman"/>
                <w:sz w:val="28"/>
                <w:szCs w:val="28"/>
              </w:rPr>
              <w:t>Комплексный центр социального обслуживания населения в муниципальном образовании «Курахский район»</w:t>
            </w:r>
          </w:p>
        </w:tc>
      </w:tr>
      <w:tr w:rsidR="00DF4AFC" w:rsidRPr="00561619" w:rsidTr="006740A5">
        <w:trPr>
          <w:trHeight w:val="341"/>
        </w:trPr>
        <w:tc>
          <w:tcPr>
            <w:tcW w:w="787" w:type="dxa"/>
            <w:vAlign w:val="center"/>
          </w:tcPr>
          <w:p w:rsidR="00DF4AFC" w:rsidRPr="00561619" w:rsidRDefault="00DF4AFC" w:rsidP="008501EC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Default="00DF4AFC" w:rsidP="0065491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>ентр социального обслуживания населения в муниципальном образовании «Кулинский район»</w:t>
            </w:r>
          </w:p>
          <w:p w:rsidR="00DF4AFC" w:rsidRPr="00561619" w:rsidRDefault="00DF4AFC" w:rsidP="0065491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AFC" w:rsidRPr="00C461ED" w:rsidTr="006740A5">
        <w:tc>
          <w:tcPr>
            <w:tcW w:w="787" w:type="dxa"/>
          </w:tcPr>
          <w:p w:rsidR="00DF4AFC" w:rsidRPr="00C461ED" w:rsidRDefault="00DF4AFC" w:rsidP="00C461ED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0" w:type="dxa"/>
          </w:tcPr>
          <w:p w:rsidR="00DF4AFC" w:rsidRPr="00C461ED" w:rsidRDefault="00DF4AFC" w:rsidP="00C461ED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61ED">
              <w:rPr>
                <w:rFonts w:ascii="Times New Roman" w:hAnsi="Times New Roman"/>
                <w:b/>
                <w:sz w:val="28"/>
                <w:szCs w:val="28"/>
              </w:rPr>
              <w:t>Реабилитационные центры для детей и подростков</w:t>
            </w:r>
          </w:p>
          <w:p w:rsidR="00DF4AFC" w:rsidRPr="00C461ED" w:rsidRDefault="00DF4AFC" w:rsidP="00C461ED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61ED">
              <w:rPr>
                <w:rFonts w:ascii="Times New Roman" w:hAnsi="Times New Roman"/>
                <w:b/>
                <w:sz w:val="28"/>
                <w:szCs w:val="28"/>
              </w:rPr>
              <w:t>ограниченными возможностями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E27681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8960" w:type="dxa"/>
          </w:tcPr>
          <w:p w:rsidR="00DF4AFC" w:rsidRPr="00561619" w:rsidRDefault="00DF4AFC" w:rsidP="00E27681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>
              <w:rPr>
                <w:rFonts w:ascii="Times New Roman" w:hAnsi="Times New Roman"/>
                <w:sz w:val="28"/>
                <w:szCs w:val="28"/>
              </w:rPr>
              <w:t>, г. Махачкала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E27681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8960" w:type="dxa"/>
          </w:tcPr>
          <w:p w:rsidR="00DF4AFC" w:rsidRPr="00464603" w:rsidRDefault="00DF4AFC" w:rsidP="00E27681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еспубликанский р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</w:t>
            </w:r>
            <w:r>
              <w:rPr>
                <w:rFonts w:ascii="Times New Roman" w:hAnsi="Times New Roman"/>
                <w:sz w:val="28"/>
                <w:szCs w:val="28"/>
              </w:rPr>
              <w:t>«Надежда»</w:t>
            </w:r>
          </w:p>
        </w:tc>
      </w:tr>
      <w:tr w:rsidR="00DF4AFC" w:rsidRPr="00561619" w:rsidTr="00633A5E">
        <w:tc>
          <w:tcPr>
            <w:tcW w:w="787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8960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муниципальном образовании «город Избербаш»</w:t>
            </w:r>
          </w:p>
        </w:tc>
      </w:tr>
      <w:tr w:rsidR="00DF4AFC" w:rsidRPr="00561619" w:rsidTr="00633A5E">
        <w:tc>
          <w:tcPr>
            <w:tcW w:w="787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8960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муниципальном образовании «город Хасавюрт»</w:t>
            </w:r>
          </w:p>
        </w:tc>
      </w:tr>
      <w:tr w:rsidR="00DF4AFC" w:rsidRPr="00561619" w:rsidTr="00633A5E">
        <w:tc>
          <w:tcPr>
            <w:tcW w:w="787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8960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муниципальном образовании «Казбековский район»</w:t>
            </w:r>
          </w:p>
        </w:tc>
      </w:tr>
      <w:tr w:rsidR="00DF4AFC" w:rsidRPr="00561619" w:rsidTr="00633A5E">
        <w:tc>
          <w:tcPr>
            <w:tcW w:w="787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8960" w:type="dxa"/>
          </w:tcPr>
          <w:p w:rsidR="00DF4AFC" w:rsidRPr="00A90C03" w:rsidRDefault="00DF4AFC" w:rsidP="00633A5E">
            <w:pPr>
              <w:spacing w:after="0" w:line="264" w:lineRule="auto"/>
              <w:ind w:right="170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A90C03">
              <w:rPr>
                <w:rFonts w:ascii="Times New Roman" w:hAnsi="Times New Roman"/>
                <w:spacing w:val="-4"/>
                <w:sz w:val="28"/>
                <w:szCs w:val="28"/>
              </w:rPr>
              <w:t>Реабилитационный центр для детей и подростков ограниченными возможностями в муниципальном образовании «Хасавюртовский район»</w:t>
            </w:r>
          </w:p>
        </w:tc>
      </w:tr>
      <w:tr w:rsidR="00DF4AFC" w:rsidRPr="00561619" w:rsidTr="00633A5E">
        <w:tc>
          <w:tcPr>
            <w:tcW w:w="787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8960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муниципальном образовании «Карадабудахкентский район»</w:t>
            </w:r>
          </w:p>
        </w:tc>
      </w:tr>
      <w:tr w:rsidR="00DF4AFC" w:rsidRPr="00561619" w:rsidTr="00633A5E">
        <w:tc>
          <w:tcPr>
            <w:tcW w:w="787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8960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муниципальном образовании «город Кизилюрт»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E27681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8960" w:type="dxa"/>
          </w:tcPr>
          <w:p w:rsidR="00DF4AFC" w:rsidRPr="00561619" w:rsidRDefault="00DF4AFC" w:rsidP="00E27681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муниципальном образовании «Ахтынский район»</w:t>
            </w:r>
          </w:p>
        </w:tc>
      </w:tr>
      <w:tr w:rsidR="00DF4AFC" w:rsidRPr="00561619" w:rsidTr="00633A5E">
        <w:tc>
          <w:tcPr>
            <w:tcW w:w="787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муниципальном образовании «Табасаранский район»</w:t>
            </w:r>
          </w:p>
        </w:tc>
      </w:tr>
      <w:tr w:rsidR="00DF4AFC" w:rsidRPr="00561619" w:rsidTr="00633A5E">
        <w:tc>
          <w:tcPr>
            <w:tcW w:w="787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633A5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муниципальном образовании «Унцукульский район»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E27681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</w:t>
            </w:r>
          </w:p>
        </w:tc>
        <w:tc>
          <w:tcPr>
            <w:tcW w:w="8960" w:type="dxa"/>
          </w:tcPr>
          <w:p w:rsidR="00DF4AFC" w:rsidRPr="00561619" w:rsidRDefault="00DF4AFC" w:rsidP="00396B1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муниципальном образовании «Ботлихский район»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E27681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</w:p>
        </w:tc>
        <w:tc>
          <w:tcPr>
            <w:tcW w:w="8960" w:type="dxa"/>
          </w:tcPr>
          <w:p w:rsidR="00DF4AFC" w:rsidRPr="00561619" w:rsidRDefault="00DF4AFC" w:rsidP="00396B1E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муниципальном образовании «Гергебильский район»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E27681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E27681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 w:rsidRPr="00C461ED">
              <w:rPr>
                <w:rFonts w:ascii="Times New Roman" w:hAnsi="Times New Roman"/>
                <w:sz w:val="28"/>
                <w:szCs w:val="28"/>
              </w:rPr>
              <w:t>Реабилитационны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 xml:space="preserve"> центр для детей и подростков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61ED">
              <w:rPr>
                <w:rFonts w:ascii="Times New Roman" w:hAnsi="Times New Roman"/>
                <w:sz w:val="28"/>
                <w:szCs w:val="28"/>
              </w:rPr>
              <w:t>ограниченными возможностями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 муниципальном образовании «Дахадаевский район»</w:t>
            </w:r>
          </w:p>
        </w:tc>
      </w:tr>
      <w:tr w:rsidR="00DF4AFC" w:rsidRPr="00561619" w:rsidTr="006740A5">
        <w:trPr>
          <w:trHeight w:val="805"/>
        </w:trPr>
        <w:tc>
          <w:tcPr>
            <w:tcW w:w="787" w:type="dxa"/>
          </w:tcPr>
          <w:p w:rsidR="00DF4AFC" w:rsidRPr="00561619" w:rsidRDefault="00DF4AFC" w:rsidP="00C9446D">
            <w:pPr>
              <w:spacing w:after="0" w:line="264" w:lineRule="auto"/>
              <w:ind w:right="17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0" w:type="dxa"/>
            <w:vAlign w:val="center"/>
          </w:tcPr>
          <w:p w:rsidR="00DF4AFC" w:rsidRPr="00464603" w:rsidRDefault="00DF4AFC" w:rsidP="0046460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4603">
              <w:rPr>
                <w:rFonts w:ascii="Times New Roman" w:hAnsi="Times New Roman"/>
                <w:b/>
                <w:sz w:val="28"/>
                <w:szCs w:val="28"/>
              </w:rPr>
              <w:t>Социально-реабилитационные центры для</w:t>
            </w:r>
          </w:p>
          <w:p w:rsidR="00DF4AFC" w:rsidRPr="00464603" w:rsidRDefault="00DF4AFC" w:rsidP="0046460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4603">
              <w:rPr>
                <w:rFonts w:ascii="Times New Roman" w:hAnsi="Times New Roman"/>
                <w:b/>
                <w:sz w:val="28"/>
                <w:szCs w:val="28"/>
              </w:rPr>
              <w:t>несовершеннолетних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8960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Социально-реабилитационный центр для несовершеннолетних в муниципальном образовании «город Кизилюрт»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8960" w:type="dxa"/>
          </w:tcPr>
          <w:p w:rsidR="00DF4AFC" w:rsidRDefault="00DF4AFC" w:rsidP="00C9446D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Социально-реабилитационный центр для несовершеннолетних, </w:t>
            </w:r>
          </w:p>
          <w:p w:rsidR="00DF4AFC" w:rsidRPr="00561619" w:rsidRDefault="00DF4AFC" w:rsidP="00C9446D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Махачкала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8960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Социально-реабилитационный центр для несовершеннолетних в муниципальном образовании «город Дербент»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8960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Социально-реабилитационный центр для несовершеннолетних в муниципальном образовании «Хасавюртовский район»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5616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960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Социально-реабилитационный центр для несовершеннолетних в муниципальном образовании «город Хасавюрт»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8960" w:type="dxa"/>
          </w:tcPr>
          <w:p w:rsidR="00DF4AFC" w:rsidRPr="00561619" w:rsidRDefault="00DF4AFC" w:rsidP="00474EC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Социально-реабилитационный центр для несовершеннолетних в муниципальном образовании «Кизилюртовский район»</w:t>
            </w:r>
          </w:p>
        </w:tc>
      </w:tr>
      <w:tr w:rsidR="00DF4AFC" w:rsidRPr="00561619" w:rsidTr="006740A5">
        <w:trPr>
          <w:trHeight w:val="637"/>
        </w:trPr>
        <w:tc>
          <w:tcPr>
            <w:tcW w:w="787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0" w:type="dxa"/>
            <w:vAlign w:val="center"/>
          </w:tcPr>
          <w:p w:rsidR="00DF4AFC" w:rsidRPr="00464603" w:rsidRDefault="00DF4AFC" w:rsidP="0046460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4603">
              <w:rPr>
                <w:rFonts w:ascii="Times New Roman" w:hAnsi="Times New Roman"/>
                <w:b/>
                <w:sz w:val="28"/>
                <w:szCs w:val="28"/>
              </w:rPr>
              <w:t>Центр психолого-педагогической помощи населению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46460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8960" w:type="dxa"/>
          </w:tcPr>
          <w:p w:rsidR="00DF4AFC" w:rsidRDefault="00DF4AFC" w:rsidP="0046460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 психолого-педагогической помощи населению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 xml:space="preserve"> в муниципальном образовании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Хасавюртовский </w:t>
            </w:r>
            <w:r w:rsidRPr="00561619">
              <w:rPr>
                <w:rFonts w:ascii="Times New Roman" w:hAnsi="Times New Roman"/>
                <w:sz w:val="28"/>
                <w:szCs w:val="28"/>
              </w:rPr>
              <w:t>район»</w:t>
            </w:r>
          </w:p>
          <w:p w:rsidR="00DF4AFC" w:rsidRPr="00474EC3" w:rsidRDefault="00DF4AFC" w:rsidP="00464603">
            <w:pPr>
              <w:spacing w:after="0" w:line="264" w:lineRule="auto"/>
              <w:ind w:right="17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4AFC" w:rsidRPr="00561619" w:rsidTr="006740A5">
        <w:trPr>
          <w:trHeight w:val="570"/>
        </w:trPr>
        <w:tc>
          <w:tcPr>
            <w:tcW w:w="787" w:type="dxa"/>
          </w:tcPr>
          <w:p w:rsidR="00DF4AFC" w:rsidRPr="00561619" w:rsidRDefault="00DF4AFC" w:rsidP="00123B09">
            <w:pPr>
              <w:spacing w:after="0" w:line="264" w:lineRule="auto"/>
              <w:ind w:right="17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0" w:type="dxa"/>
            <w:vAlign w:val="center"/>
          </w:tcPr>
          <w:p w:rsidR="00DF4AFC" w:rsidRPr="00474EC3" w:rsidRDefault="00DF4AFC" w:rsidP="00474EC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EC3">
              <w:rPr>
                <w:rFonts w:ascii="Times New Roman" w:hAnsi="Times New Roman"/>
                <w:b/>
                <w:sz w:val="28"/>
                <w:szCs w:val="28"/>
              </w:rPr>
              <w:t>Центр социальной помощи семье и детям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8960" w:type="dxa"/>
          </w:tcPr>
          <w:p w:rsidR="00DF4AFC" w:rsidRDefault="00DF4AFC" w:rsidP="00474EC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 центр социальной помощи семье и детям,</w:t>
            </w:r>
          </w:p>
          <w:p w:rsidR="00DF4AFC" w:rsidRPr="00561619" w:rsidRDefault="00DF4AFC" w:rsidP="00474EC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Махачкала</w:t>
            </w:r>
          </w:p>
        </w:tc>
      </w:tr>
      <w:tr w:rsidR="00DF4AFC" w:rsidRPr="00561619" w:rsidTr="006740A5">
        <w:trPr>
          <w:trHeight w:val="589"/>
        </w:trPr>
        <w:tc>
          <w:tcPr>
            <w:tcW w:w="787" w:type="dxa"/>
          </w:tcPr>
          <w:p w:rsidR="00DF4AFC" w:rsidRPr="00561619" w:rsidRDefault="00DF4AFC" w:rsidP="00123B09">
            <w:pPr>
              <w:spacing w:after="0" w:line="264" w:lineRule="auto"/>
              <w:ind w:right="17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0" w:type="dxa"/>
            <w:vAlign w:val="center"/>
          </w:tcPr>
          <w:p w:rsidR="00DF4AFC" w:rsidRDefault="00DF4AFC" w:rsidP="00474EC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EC3"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Организации стационарного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социального </w:t>
            </w:r>
          </w:p>
          <w:p w:rsidR="00DF4AFC" w:rsidRPr="00474EC3" w:rsidRDefault="00DF4AFC" w:rsidP="00474EC3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EC3">
              <w:rPr>
                <w:rFonts w:ascii="Times New Roman" w:hAnsi="Times New Roman"/>
                <w:b/>
                <w:sz w:val="28"/>
                <w:szCs w:val="28"/>
              </w:rPr>
              <w:t>обслуживания населения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8960" w:type="dxa"/>
          </w:tcPr>
          <w:p w:rsidR="00DF4AFC" w:rsidRPr="00561619" w:rsidRDefault="00DF4AFC" w:rsidP="00123B09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Дом-интернат для престарелых и инвалидов «Ветеран», г. Махачкала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8960" w:type="dxa"/>
          </w:tcPr>
          <w:p w:rsidR="00DF4AFC" w:rsidRPr="00561619" w:rsidRDefault="00DF4AFC" w:rsidP="00474EC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Психоневрологический интернат «Милосердие», г. Буйнакск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8960" w:type="dxa"/>
          </w:tcPr>
          <w:p w:rsidR="00DF4AFC" w:rsidRDefault="00DF4AFC" w:rsidP="00474EC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Дом-интернат для престарелых и инвалидов «Казанищенский», </w:t>
            </w:r>
          </w:p>
          <w:p w:rsidR="00DF4AFC" w:rsidRPr="00561619" w:rsidRDefault="00DF4AFC" w:rsidP="00474EC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Буйнакский район, </w:t>
            </w:r>
            <w:r>
              <w:rPr>
                <w:rFonts w:ascii="Times New Roman" w:hAnsi="Times New Roman"/>
                <w:sz w:val="28"/>
                <w:szCs w:val="28"/>
              </w:rPr>
              <w:t>В. Казанище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8960" w:type="dxa"/>
          </w:tcPr>
          <w:p w:rsidR="00DF4AFC" w:rsidRPr="00561619" w:rsidRDefault="00DF4AFC" w:rsidP="00474EC3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Дом-интернат для умственно-отсталых детей «Забота», г. Махачкала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8960" w:type="dxa"/>
          </w:tcPr>
          <w:p w:rsidR="00DF4AFC" w:rsidRPr="00561619" w:rsidRDefault="00DF4AFC" w:rsidP="00123B09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Дом-интернат для престарелых и инвалидов «Дербент», г. Дербент</w:t>
            </w:r>
          </w:p>
        </w:tc>
      </w:tr>
      <w:tr w:rsidR="00DF4AFC" w:rsidRPr="00561619" w:rsidTr="006740A5">
        <w:tc>
          <w:tcPr>
            <w:tcW w:w="787" w:type="dxa"/>
          </w:tcPr>
          <w:p w:rsidR="00DF4AFC" w:rsidRPr="00561619" w:rsidRDefault="00DF4AFC" w:rsidP="001C5F74">
            <w:pPr>
              <w:spacing w:after="0" w:line="264" w:lineRule="auto"/>
              <w:ind w:right="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8960" w:type="dxa"/>
          </w:tcPr>
          <w:p w:rsidR="00DF4AFC" w:rsidRPr="00561619" w:rsidRDefault="00DF4AFC" w:rsidP="00123B09">
            <w:pPr>
              <w:spacing w:after="0" w:line="264" w:lineRule="auto"/>
              <w:ind w:right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Комплексный социальный центр по оказанию помощи лицам без определенного места жительства, г. Махачкала</w:t>
            </w:r>
          </w:p>
        </w:tc>
      </w:tr>
    </w:tbl>
    <w:p w:rsidR="00DF4AFC" w:rsidRPr="00561619" w:rsidRDefault="00DF4AFC" w:rsidP="00123B09">
      <w:pPr>
        <w:spacing w:after="0" w:line="264" w:lineRule="auto"/>
        <w:ind w:right="170" w:firstLine="709"/>
        <w:rPr>
          <w:rFonts w:ascii="Times New Roman" w:hAnsi="Times New Roman"/>
          <w:sz w:val="28"/>
          <w:szCs w:val="28"/>
        </w:rPr>
      </w:pPr>
    </w:p>
    <w:p w:rsidR="00DF4AFC" w:rsidRPr="00561619" w:rsidRDefault="00DF4AFC" w:rsidP="00123B09">
      <w:pPr>
        <w:spacing w:after="0" w:line="264" w:lineRule="auto"/>
        <w:ind w:right="170" w:firstLine="709"/>
        <w:rPr>
          <w:rFonts w:ascii="Times New Roman" w:hAnsi="Times New Roman"/>
          <w:sz w:val="28"/>
          <w:szCs w:val="28"/>
        </w:rPr>
        <w:sectPr w:rsidR="00DF4AFC" w:rsidRPr="00561619" w:rsidSect="00852D5A"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DF4AFC" w:rsidRDefault="00DF4AFC" w:rsidP="00123B09">
      <w:pPr>
        <w:pStyle w:val="ListParagraph"/>
        <w:numPr>
          <w:ilvl w:val="1"/>
          <w:numId w:val="2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«Комплексный центр социального обслуживания населения  </w:t>
      </w:r>
    </w:p>
    <w:p w:rsidR="00DF4AFC" w:rsidRPr="00561619" w:rsidRDefault="00DF4AFC" w:rsidP="00123B09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город Дагестанские Огни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123B09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город Дагестанские Огни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123B0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123B0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город Дагестанские Огни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– 1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123B09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1-ое место по оценке качества оказываемых социальных услуг со стороны клиентов,</w:t>
      </w:r>
    </w:p>
    <w:p w:rsidR="00DF4AFC" w:rsidRPr="00561619" w:rsidRDefault="00DF4AFC" w:rsidP="00123B09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1-ое место по оценке работы организации со стороны внешних экспертов.</w:t>
      </w:r>
    </w:p>
    <w:p w:rsidR="00DF4AFC" w:rsidRDefault="00DF4AFC" w:rsidP="00123B0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Pr="006C6A53" w:rsidRDefault="00DF4AFC" w:rsidP="00123B09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16227D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5E32FA">
        <w:rPr>
          <w:rFonts w:ascii="Times New Roman" w:hAnsi="Times New Roman"/>
          <w:noProof/>
          <w:sz w:val="24"/>
          <w:szCs w:val="24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2" o:spid="_x0000_i1025" type="#_x0000_t75" style="width:464.25pt;height:25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">
            <v:imagedata r:id="rId8" o:title="" cropbottom="-26f"/>
            <o:lock v:ext="edit" aspectratio="f"/>
          </v:shape>
        </w:pict>
      </w:r>
    </w:p>
    <w:p w:rsidR="00DF4AFC" w:rsidRDefault="00DF4AFC" w:rsidP="0016227D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16227D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123B09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C568D2">
      <w:pPr>
        <w:pStyle w:val="a"/>
        <w:numPr>
          <w:ilvl w:val="3"/>
          <w:numId w:val="3"/>
        </w:numPr>
        <w:tabs>
          <w:tab w:val="num" w:pos="0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1C5F74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99,0 проц.,</w:t>
      </w:r>
    </w:p>
    <w:p w:rsidR="00DF4AFC" w:rsidRPr="00561619" w:rsidRDefault="00DF4AFC" w:rsidP="001C5F74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1,0 проц.</w:t>
      </w:r>
    </w:p>
    <w:p w:rsidR="00DF4AFC" w:rsidRDefault="00DF4AFC" w:rsidP="00C568D2">
      <w:pPr>
        <w:pStyle w:val="a"/>
        <w:numPr>
          <w:ilvl w:val="3"/>
          <w:numId w:val="3"/>
        </w:numPr>
        <w:tabs>
          <w:tab w:val="num" w:pos="0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1C5F74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96,0 проц.,</w:t>
      </w:r>
    </w:p>
    <w:p w:rsidR="00DF4AFC" w:rsidRPr="00561619" w:rsidRDefault="00DF4AFC" w:rsidP="001C5F74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4 проц.</w:t>
      </w:r>
    </w:p>
    <w:p w:rsidR="00DF4AFC" w:rsidRDefault="00DF4AFC" w:rsidP="00C568D2">
      <w:pPr>
        <w:pStyle w:val="a"/>
        <w:numPr>
          <w:ilvl w:val="3"/>
          <w:numId w:val="3"/>
        </w:numPr>
        <w:tabs>
          <w:tab w:val="num" w:pos="0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1C5F74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96,0 проц.,</w:t>
      </w:r>
    </w:p>
    <w:p w:rsidR="00DF4AFC" w:rsidRPr="00561619" w:rsidRDefault="00DF4AFC" w:rsidP="001C5F74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4 проц.</w:t>
      </w:r>
    </w:p>
    <w:p w:rsidR="00DF4AFC" w:rsidRDefault="00DF4AFC" w:rsidP="00C568D2">
      <w:pPr>
        <w:pStyle w:val="a"/>
        <w:numPr>
          <w:ilvl w:val="3"/>
          <w:numId w:val="3"/>
        </w:numPr>
        <w:tabs>
          <w:tab w:val="num" w:pos="0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1C5F74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97,0 проц.,</w:t>
      </w:r>
    </w:p>
    <w:p w:rsidR="00DF4AFC" w:rsidRPr="00561619" w:rsidRDefault="00DF4AFC" w:rsidP="001C5F74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3,0 проц.</w:t>
      </w:r>
    </w:p>
    <w:p w:rsidR="00DF4AFC" w:rsidRDefault="00DF4AFC" w:rsidP="00C568D2">
      <w:pPr>
        <w:pStyle w:val="a"/>
        <w:numPr>
          <w:ilvl w:val="3"/>
          <w:numId w:val="3"/>
        </w:numPr>
        <w:tabs>
          <w:tab w:val="num" w:pos="0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1C5F74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98,0 проц.,</w:t>
      </w:r>
    </w:p>
    <w:p w:rsidR="00DF4AFC" w:rsidRPr="00561619" w:rsidRDefault="00DF4AFC" w:rsidP="001C5F74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2 проц.</w:t>
      </w:r>
    </w:p>
    <w:p w:rsidR="00DF4AFC" w:rsidRPr="00561619" w:rsidRDefault="00DF4AFC" w:rsidP="001C5F74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 xml:space="preserve">составила </w:t>
      </w:r>
      <w:r w:rsidRPr="00E01110">
        <w:t>97</w:t>
      </w:r>
      <w:r>
        <w:t>,2 проц.</w:t>
      </w:r>
      <w:r w:rsidRPr="00561619">
        <w:t xml:space="preserve"> при  максимальном значении -  </w:t>
      </w:r>
      <w:r>
        <w:t>100 проц., а неудовлетворенность – 2, проц., при максимальном значении – 100 проц.).</w:t>
      </w:r>
    </w:p>
    <w:p w:rsidR="00DF4AFC" w:rsidRPr="00561619" w:rsidRDefault="00DF4AFC" w:rsidP="00123B0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 социального обслуживания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необходимо улучшить качество питания, 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123B0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123B09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123B0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123B0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123B09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123B09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123B09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123B09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123B09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123B09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673098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C12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27333">
      <w:pPr>
        <w:pStyle w:val="ListParagraph"/>
        <w:numPr>
          <w:ilvl w:val="1"/>
          <w:numId w:val="2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«Комплексный центр социального обслуживания населения  </w:t>
      </w:r>
    </w:p>
    <w:p w:rsidR="00DF4AFC" w:rsidRPr="00561619" w:rsidRDefault="00DF4AFC" w:rsidP="00B27333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Тляратинский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B27333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Тляратинский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B2733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B2733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Тляратинский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2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B27333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2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B27333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2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B2733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B2733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B27333">
      <w:pPr>
        <w:spacing w:after="0" w:line="264" w:lineRule="auto"/>
        <w:ind w:right="170" w:firstLine="180"/>
        <w:contextualSpacing/>
        <w:jc w:val="both"/>
      </w:pPr>
      <w:r>
        <w:rPr>
          <w:noProof/>
          <w:lang w:eastAsia="ru-RU"/>
        </w:rPr>
        <w:pict>
          <v:shape id="Диаграмма 5" o:spid="_x0000_i1026" type="#_x0000_t75" style="width:450pt;height:26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">
            <v:imagedata r:id="rId9" o:title="" cropbottom="-25f"/>
            <o:lock v:ext="edit" aspectratio="f"/>
          </v:shape>
        </w:pict>
      </w:r>
    </w:p>
    <w:p w:rsidR="00DF4AFC" w:rsidRPr="006C6A53" w:rsidRDefault="00DF4AFC" w:rsidP="00B27333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B27333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B27333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C568D2">
      <w:pPr>
        <w:pStyle w:val="a"/>
        <w:numPr>
          <w:ilvl w:val="0"/>
          <w:numId w:val="4"/>
        </w:numPr>
        <w:tabs>
          <w:tab w:val="clear" w:pos="993"/>
          <w:tab w:val="num" w:pos="0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6557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6557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1,0 проц.</w:t>
      </w:r>
    </w:p>
    <w:p w:rsidR="00DF4AFC" w:rsidRDefault="00DF4AFC" w:rsidP="00655746">
      <w:pPr>
        <w:pStyle w:val="a"/>
        <w:numPr>
          <w:ilvl w:val="0"/>
          <w:numId w:val="2"/>
        </w:numPr>
        <w:tabs>
          <w:tab w:val="clear" w:pos="993"/>
          <w:tab w:val="num" w:pos="0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6557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96 проц.,</w:t>
      </w:r>
    </w:p>
    <w:p w:rsidR="00DF4AFC" w:rsidRPr="00561619" w:rsidRDefault="00DF4AFC" w:rsidP="006557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4 проц.</w:t>
      </w:r>
    </w:p>
    <w:p w:rsidR="00DF4AFC" w:rsidRDefault="00DF4AFC" w:rsidP="00655746">
      <w:pPr>
        <w:pStyle w:val="a"/>
        <w:numPr>
          <w:ilvl w:val="0"/>
          <w:numId w:val="2"/>
        </w:numPr>
        <w:tabs>
          <w:tab w:val="clear" w:pos="993"/>
          <w:tab w:val="num" w:pos="0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6557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6557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655746">
      <w:pPr>
        <w:pStyle w:val="a"/>
        <w:numPr>
          <w:ilvl w:val="0"/>
          <w:numId w:val="2"/>
        </w:numPr>
        <w:tabs>
          <w:tab w:val="clear" w:pos="993"/>
          <w:tab w:val="num" w:pos="0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6557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6557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3,0 проц.</w:t>
      </w:r>
    </w:p>
    <w:p w:rsidR="00DF4AFC" w:rsidRDefault="00DF4AFC" w:rsidP="00655746">
      <w:pPr>
        <w:pStyle w:val="a"/>
        <w:numPr>
          <w:ilvl w:val="0"/>
          <w:numId w:val="2"/>
        </w:numPr>
        <w:tabs>
          <w:tab w:val="clear" w:pos="993"/>
          <w:tab w:val="num" w:pos="0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6557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6557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Pr="00561619" w:rsidRDefault="00DF4AFC" w:rsidP="00B27333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 xml:space="preserve">составила </w:t>
      </w:r>
      <w:r w:rsidRPr="00E01110">
        <w:t>97</w:t>
      </w:r>
      <w:r>
        <w:t>,0 проц.</w:t>
      </w:r>
      <w:r w:rsidRPr="00561619">
        <w:t xml:space="preserve"> при  максимальном значении -  </w:t>
      </w:r>
      <w:r>
        <w:t>100 проц., а неудовлетворенность – 3,0 проц., при максимальном значении – 100 проц.).</w:t>
      </w:r>
    </w:p>
    <w:p w:rsidR="00DF4AFC" w:rsidRPr="00561619" w:rsidRDefault="00DF4AFC" w:rsidP="00B2733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 социального обслуживания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необходимо улучшить качество питания, 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B2733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B27333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B2733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B2733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B27333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B27333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B27333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B27333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B27333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655746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Default="00DF4AFC" w:rsidP="00655746">
      <w:pPr>
        <w:pStyle w:val="a"/>
        <w:numPr>
          <w:ilvl w:val="0"/>
          <w:numId w:val="0"/>
        </w:numPr>
        <w:ind w:left="1211" w:hanging="360"/>
      </w:pPr>
    </w:p>
    <w:p w:rsidR="00DF4AFC" w:rsidRPr="00EB3B59" w:rsidRDefault="00DF4AFC" w:rsidP="00C568D2">
      <w:pPr>
        <w:pStyle w:val="ListParagraph"/>
        <w:numPr>
          <w:ilvl w:val="1"/>
          <w:numId w:val="4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EB3B59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«Центр социального обслуживания населения  </w:t>
      </w:r>
    </w:p>
    <w:p w:rsidR="00DF4AFC" w:rsidRPr="00561619" w:rsidRDefault="00DF4AFC" w:rsidP="00E7789A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Лакский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E7789A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Лакский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Лакский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3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E7789A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3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E7789A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3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392E67" w:rsidRDefault="00DF4AFC" w:rsidP="00E7789A">
      <w:pPr>
        <w:spacing w:after="0" w:line="264" w:lineRule="auto"/>
        <w:ind w:right="170" w:firstLine="180"/>
        <w:contextualSpacing/>
        <w:jc w:val="both"/>
        <w:rPr>
          <w:lang w:val="en-US"/>
        </w:rPr>
      </w:pPr>
      <w:r>
        <w:rPr>
          <w:noProof/>
          <w:lang w:eastAsia="ru-RU"/>
        </w:rPr>
        <w:pict>
          <v:shape id="Диаграмма 6" o:spid="_x0000_i1027" type="#_x0000_t75" style="width:464.25pt;height:25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">
            <v:imagedata r:id="rId10" o:title="" cropbottom="-65f"/>
            <o:lock v:ext="edit" aspectratio="f"/>
          </v:shape>
        </w:pict>
      </w:r>
    </w:p>
    <w:p w:rsidR="00DF4AFC" w:rsidRPr="006C6A53" w:rsidRDefault="00DF4AFC" w:rsidP="00E7789A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E7789A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E7789A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E7789A">
      <w:pPr>
        <w:pStyle w:val="a"/>
        <w:numPr>
          <w:ilvl w:val="0"/>
          <w:numId w:val="0"/>
        </w:numPr>
        <w:tabs>
          <w:tab w:val="num" w:pos="1211"/>
        </w:tabs>
        <w:spacing w:line="240" w:lineRule="auto"/>
        <w:ind w:right="57"/>
      </w:pPr>
      <w:r>
        <w:t xml:space="preserve">          </w:t>
      </w:r>
      <w:r w:rsidRPr="00D67CD9">
        <w:t>1.</w:t>
      </w:r>
      <w:r>
        <w:t xml:space="preserve"> 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right="57" w:firstLine="992"/>
      </w:pPr>
      <w:r>
        <w:t>удовлетворены – 9</w:t>
      </w:r>
      <w:r w:rsidRPr="001B6A37">
        <w:t>9</w:t>
      </w:r>
      <w:r>
        <w:t>,0 проц.,</w:t>
      </w:r>
    </w:p>
    <w:p w:rsidR="00DF4AFC" w:rsidRPr="00561619" w:rsidRDefault="00DF4AFC" w:rsidP="00E7789A">
      <w:pPr>
        <w:pStyle w:val="a"/>
        <w:numPr>
          <w:ilvl w:val="0"/>
          <w:numId w:val="0"/>
        </w:numPr>
        <w:spacing w:line="240" w:lineRule="auto"/>
        <w:ind w:right="57" w:firstLine="992"/>
      </w:pPr>
      <w:r>
        <w:t>не удовлетворены – 1,0 проц.</w:t>
      </w:r>
    </w:p>
    <w:p w:rsidR="00DF4AFC" w:rsidRDefault="00DF4AFC" w:rsidP="00E7789A">
      <w:pPr>
        <w:pStyle w:val="a"/>
        <w:numPr>
          <w:ilvl w:val="0"/>
          <w:numId w:val="4"/>
        </w:numPr>
        <w:tabs>
          <w:tab w:val="num" w:pos="1211"/>
        </w:tabs>
        <w:spacing w:line="240" w:lineRule="auto"/>
        <w:ind w:right="57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right="57" w:firstLine="992"/>
      </w:pPr>
      <w:r>
        <w:t>удовлетворены – 96 проц.,</w:t>
      </w:r>
    </w:p>
    <w:p w:rsidR="00DF4AFC" w:rsidRPr="00561619" w:rsidRDefault="00DF4AFC" w:rsidP="00E7789A">
      <w:pPr>
        <w:pStyle w:val="a"/>
        <w:numPr>
          <w:ilvl w:val="0"/>
          <w:numId w:val="0"/>
        </w:numPr>
        <w:spacing w:line="240" w:lineRule="auto"/>
        <w:ind w:right="57" w:firstLine="992"/>
      </w:pPr>
      <w:r>
        <w:t>не удовлетворены – 4 проц.</w:t>
      </w:r>
    </w:p>
    <w:p w:rsidR="00DF4AFC" w:rsidRDefault="00DF4AFC" w:rsidP="00E7789A">
      <w:pPr>
        <w:pStyle w:val="a"/>
        <w:numPr>
          <w:ilvl w:val="0"/>
          <w:numId w:val="4"/>
        </w:numPr>
        <w:tabs>
          <w:tab w:val="num" w:pos="1211"/>
        </w:tabs>
        <w:spacing w:line="240" w:lineRule="auto"/>
        <w:ind w:right="57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right="57" w:firstLine="992"/>
      </w:pPr>
      <w:r>
        <w:t>удовлетворены – 95,0 проц.,</w:t>
      </w:r>
    </w:p>
    <w:p w:rsidR="00DF4AFC" w:rsidRPr="00561619" w:rsidRDefault="00DF4AFC" w:rsidP="00E7789A">
      <w:pPr>
        <w:pStyle w:val="a"/>
        <w:numPr>
          <w:ilvl w:val="0"/>
          <w:numId w:val="0"/>
        </w:numPr>
        <w:spacing w:line="240" w:lineRule="auto"/>
        <w:ind w:right="57" w:firstLine="992"/>
      </w:pPr>
      <w:r>
        <w:t>не удовлетворены – 5,0 проц.</w:t>
      </w:r>
    </w:p>
    <w:p w:rsidR="00DF4AFC" w:rsidRDefault="00DF4AFC" w:rsidP="00E7789A">
      <w:pPr>
        <w:pStyle w:val="a"/>
        <w:numPr>
          <w:ilvl w:val="0"/>
          <w:numId w:val="4"/>
        </w:numPr>
        <w:tabs>
          <w:tab w:val="num" w:pos="1211"/>
        </w:tabs>
        <w:spacing w:line="240" w:lineRule="auto"/>
        <w:ind w:right="57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right="57" w:firstLine="992"/>
      </w:pPr>
      <w:r>
        <w:t>удовлетворены – 92,0 проц.,</w:t>
      </w:r>
    </w:p>
    <w:p w:rsidR="00DF4AFC" w:rsidRPr="00561619" w:rsidRDefault="00DF4AFC" w:rsidP="00E7789A">
      <w:pPr>
        <w:pStyle w:val="a"/>
        <w:numPr>
          <w:ilvl w:val="0"/>
          <w:numId w:val="0"/>
        </w:numPr>
        <w:spacing w:line="240" w:lineRule="auto"/>
        <w:ind w:right="57" w:firstLine="992"/>
      </w:pPr>
      <w:r>
        <w:t>не удовлетворены – 8,0 проц.</w:t>
      </w:r>
    </w:p>
    <w:p w:rsidR="00DF4AFC" w:rsidRDefault="00DF4AFC" w:rsidP="00E7789A">
      <w:pPr>
        <w:pStyle w:val="a"/>
        <w:numPr>
          <w:ilvl w:val="0"/>
          <w:numId w:val="4"/>
        </w:numPr>
        <w:tabs>
          <w:tab w:val="num" w:pos="1211"/>
        </w:tabs>
        <w:spacing w:line="240" w:lineRule="auto"/>
        <w:ind w:right="57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right="57" w:firstLine="992"/>
      </w:pPr>
      <w:r>
        <w:t>удовлетворены – 98,0 проц.,</w:t>
      </w:r>
    </w:p>
    <w:p w:rsidR="00DF4AFC" w:rsidRPr="00561619" w:rsidRDefault="00DF4AFC" w:rsidP="00E7789A">
      <w:pPr>
        <w:pStyle w:val="a"/>
        <w:numPr>
          <w:ilvl w:val="0"/>
          <w:numId w:val="0"/>
        </w:numPr>
        <w:spacing w:line="240" w:lineRule="auto"/>
        <w:ind w:right="57" w:firstLine="992"/>
      </w:pPr>
      <w:r>
        <w:t>не удовлетворены – 2,0 проц.</w:t>
      </w:r>
    </w:p>
    <w:p w:rsidR="00DF4AFC" w:rsidRPr="00561619" w:rsidRDefault="00DF4AFC" w:rsidP="00E7789A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 xml:space="preserve">составила </w:t>
      </w:r>
      <w:r w:rsidRPr="00E01110">
        <w:t>9</w:t>
      </w:r>
      <w:r>
        <w:t>6,0 проц.</w:t>
      </w:r>
      <w:r w:rsidRPr="00561619">
        <w:t xml:space="preserve"> при  максимальном значении -  </w:t>
      </w:r>
      <w:r>
        <w:t>100 проц., а неудовлетворенность – 4,0 проц., при максимальном значении – 100 проц.).</w:t>
      </w:r>
    </w:p>
    <w:p w:rsidR="00DF4AFC" w:rsidRPr="00561619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E7789A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E7789A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E7789A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E7789A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E7789A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E7789A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E7789A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Pr="000956A3" w:rsidRDefault="00DF4AFC" w:rsidP="00E7789A">
      <w:pPr>
        <w:pStyle w:val="ListParagraph"/>
        <w:numPr>
          <w:ilvl w:val="1"/>
          <w:numId w:val="9"/>
        </w:numPr>
        <w:spacing w:after="0" w:line="264" w:lineRule="auto"/>
        <w:ind w:right="170"/>
        <w:jc w:val="center"/>
        <w:rPr>
          <w:rFonts w:ascii="Times New Roman" w:hAnsi="Times New Roman"/>
          <w:sz w:val="28"/>
          <w:szCs w:val="28"/>
        </w:rPr>
      </w:pPr>
      <w:r w:rsidRPr="000956A3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«Комплексный центр социального обслуживания населения  </w:t>
      </w:r>
    </w:p>
    <w:p w:rsidR="00DF4AFC" w:rsidRPr="00561619" w:rsidRDefault="00DF4AFC" w:rsidP="000956A3">
      <w:pPr>
        <w:pStyle w:val="ListParagraph"/>
        <w:spacing w:after="0" w:line="264" w:lineRule="auto"/>
        <w:ind w:left="0" w:right="170" w:firstLine="709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город Кизилюрт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0956A3">
      <w:pPr>
        <w:pStyle w:val="ListParagraph"/>
        <w:spacing w:after="0" w:line="264" w:lineRule="auto"/>
        <w:ind w:left="0" w:right="17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город Кизилюрт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0956A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0956A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город Кизилюрт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4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956A3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4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956A3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4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956A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956A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7A01AD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Диаграмма 3" o:spid="_x0000_i1028" type="#_x0000_t75" style="width:468.75pt;height:266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">
            <v:imagedata r:id="rId11" o:title=""/>
            <o:lock v:ext="edit" aspectratio="f"/>
          </v:shape>
        </w:pict>
      </w:r>
    </w:p>
    <w:p w:rsidR="00DF4AFC" w:rsidRDefault="00DF4AFC" w:rsidP="000956A3">
      <w:pPr>
        <w:spacing w:after="0" w:line="264" w:lineRule="auto"/>
        <w:ind w:right="170" w:firstLine="180"/>
        <w:contextualSpacing/>
        <w:jc w:val="both"/>
      </w:pPr>
    </w:p>
    <w:p w:rsidR="00DF4AFC" w:rsidRPr="006C6A53" w:rsidRDefault="00DF4AFC" w:rsidP="000956A3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0956A3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956A3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3,0 проц.</w:t>
      </w:r>
    </w:p>
    <w:p w:rsidR="00DF4AFC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3,0 проц.</w:t>
      </w:r>
    </w:p>
    <w:p w:rsidR="00DF4AFC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96 проц.,</w:t>
      </w:r>
    </w:p>
    <w:p w:rsidR="00DF4AFC" w:rsidRPr="00561619" w:rsidRDefault="00DF4AFC" w:rsidP="000956A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4 проц.</w:t>
      </w:r>
    </w:p>
    <w:p w:rsidR="00DF4AFC" w:rsidRPr="00561619" w:rsidRDefault="00DF4AFC" w:rsidP="000956A3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96,0 проц.</w:t>
      </w:r>
      <w:r w:rsidRPr="00561619">
        <w:t xml:space="preserve"> при  максимальном значении -  </w:t>
      </w:r>
      <w:r>
        <w:t>100 проц., а неудовлетворенность – 4,0 проц., при максимальном значении – 100 проц.).</w:t>
      </w:r>
    </w:p>
    <w:p w:rsidR="00DF4AFC" w:rsidRPr="00561619" w:rsidRDefault="00DF4AFC" w:rsidP="000956A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956A3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956A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956A3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956A3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956A3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956A3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956A3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956A3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956A3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0956A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Pr="000956A3" w:rsidRDefault="00DF4AFC" w:rsidP="00E7789A">
      <w:pPr>
        <w:pStyle w:val="ListParagraph"/>
        <w:numPr>
          <w:ilvl w:val="1"/>
          <w:numId w:val="9"/>
        </w:numPr>
        <w:spacing w:after="0" w:line="264" w:lineRule="auto"/>
        <w:ind w:right="170"/>
        <w:jc w:val="center"/>
        <w:rPr>
          <w:rFonts w:ascii="Times New Roman" w:hAnsi="Times New Roman"/>
          <w:sz w:val="28"/>
          <w:szCs w:val="28"/>
        </w:rPr>
      </w:pPr>
      <w:r w:rsidRPr="000956A3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«Комплексный центр социального обслуживания населения  </w:t>
      </w:r>
    </w:p>
    <w:p w:rsidR="00DF4AFC" w:rsidRPr="00561619" w:rsidRDefault="00DF4AFC" w:rsidP="00E7789A">
      <w:pPr>
        <w:pStyle w:val="ListParagraph"/>
        <w:spacing w:after="0" w:line="264" w:lineRule="auto"/>
        <w:ind w:left="0" w:right="170" w:firstLine="709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Карабудахкентский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E7789A">
      <w:pPr>
        <w:pStyle w:val="ListParagraph"/>
        <w:spacing w:after="0" w:line="264" w:lineRule="auto"/>
        <w:ind w:left="0" w:right="17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Карабудахкентский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Карабудахкентский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4 среди комплексных центров (центров) социального обслуживания населения в муниципальных образованиях (делит 4-ое место с </w:t>
      </w:r>
      <w:r w:rsidRPr="00561619">
        <w:rPr>
          <w:rFonts w:ascii="Times New Roman" w:hAnsi="Times New Roman"/>
          <w:sz w:val="28"/>
          <w:szCs w:val="28"/>
        </w:rPr>
        <w:t>ГБУ РД «КЦСОН в МО «</w:t>
      </w:r>
      <w:r>
        <w:rPr>
          <w:rFonts w:ascii="Times New Roman" w:hAnsi="Times New Roman"/>
          <w:sz w:val="28"/>
          <w:szCs w:val="28"/>
        </w:rPr>
        <w:t>город Кизилюрт</w:t>
      </w:r>
      <w:r w:rsidRPr="0056161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E7789A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4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E7789A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4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E7789A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_x0000_i1029" type="#_x0000_t75" style="width:468.75pt;height:266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">
            <v:imagedata r:id="rId11" o:title=""/>
            <o:lock v:ext="edit" aspectratio="f"/>
          </v:shape>
        </w:pict>
      </w:r>
    </w:p>
    <w:p w:rsidR="00DF4AFC" w:rsidRDefault="00DF4AFC" w:rsidP="00E7789A">
      <w:pPr>
        <w:spacing w:after="0" w:line="264" w:lineRule="auto"/>
        <w:ind w:right="170" w:firstLine="180"/>
        <w:contextualSpacing/>
        <w:jc w:val="both"/>
      </w:pPr>
    </w:p>
    <w:p w:rsidR="00DF4AFC" w:rsidRPr="006C6A53" w:rsidRDefault="00DF4AFC" w:rsidP="00E7789A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E7789A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E7789A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3,0 проц.</w:t>
      </w:r>
    </w:p>
    <w:p w:rsidR="00DF4AFC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3,0 проц.</w:t>
      </w:r>
    </w:p>
    <w:p w:rsidR="00DF4AFC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96 проц.,</w:t>
      </w:r>
    </w:p>
    <w:p w:rsidR="00DF4AFC" w:rsidRPr="00561619" w:rsidRDefault="00DF4AFC" w:rsidP="00E7789A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4 проц.</w:t>
      </w:r>
    </w:p>
    <w:p w:rsidR="00DF4AFC" w:rsidRPr="00561619" w:rsidRDefault="00DF4AFC" w:rsidP="00E7789A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96,0 проц.</w:t>
      </w:r>
      <w:r w:rsidRPr="00561619">
        <w:t xml:space="preserve"> при  максимальном значении -  </w:t>
      </w:r>
      <w:r>
        <w:t>100 проц., а неудовлетворенность – 4,0 проц., при максимальном значении – 100 проц.).</w:t>
      </w:r>
    </w:p>
    <w:p w:rsidR="00DF4AFC" w:rsidRPr="00561619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E7789A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E7789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E7789A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E7789A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E7789A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E7789A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E7789A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E7789A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E7789A">
      <w:pPr>
        <w:pStyle w:val="a"/>
        <w:numPr>
          <w:ilvl w:val="0"/>
          <w:numId w:val="0"/>
        </w:numPr>
        <w:spacing w:line="240" w:lineRule="auto"/>
        <w:ind w:firstLine="709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Default="00DF4AFC" w:rsidP="00673098">
      <w:pPr>
        <w:pStyle w:val="a"/>
        <w:numPr>
          <w:ilvl w:val="0"/>
          <w:numId w:val="0"/>
        </w:numPr>
        <w:spacing w:line="240" w:lineRule="auto"/>
        <w:ind w:firstLine="851"/>
      </w:pPr>
    </w:p>
    <w:p w:rsidR="00DF4AFC" w:rsidRPr="00D67CD9" w:rsidRDefault="00DF4AFC" w:rsidP="003812BD">
      <w:pPr>
        <w:spacing w:after="0" w:line="264" w:lineRule="auto"/>
        <w:ind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 w:rsidRPr="00D67CD9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«Комплексный центр социального обслуживания населения  </w:t>
      </w:r>
    </w:p>
    <w:p w:rsidR="00DF4AFC" w:rsidRPr="00561619" w:rsidRDefault="00DF4AFC" w:rsidP="003812BD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Ботлихский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3812BD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Ботлихский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Ботлихский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5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5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5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65491E">
      <w:pPr>
        <w:spacing w:after="0" w:line="264" w:lineRule="auto"/>
        <w:ind w:right="170" w:firstLine="180"/>
        <w:contextualSpacing/>
        <w:jc w:val="both"/>
      </w:pPr>
      <w:r>
        <w:rPr>
          <w:noProof/>
          <w:lang w:eastAsia="ru-RU"/>
        </w:rPr>
        <w:pict>
          <v:shape id="Диаграмма 1" o:spid="_x0000_i1030" type="#_x0000_t75" style="width:464.25pt;height:29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">
            <v:imagedata r:id="rId12" o:title="" cropbottom="-45f"/>
            <o:lock v:ext="edit" aspectratio="f"/>
          </v:shape>
        </w:pict>
      </w:r>
    </w:p>
    <w:p w:rsidR="00DF4AFC" w:rsidRPr="006C6A53" w:rsidRDefault="00DF4AFC" w:rsidP="0065491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65491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65491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left="720"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не удовлетворены – 4,0 проц.</w:t>
      </w:r>
    </w:p>
    <w:p w:rsidR="00DF4AFC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не удовлетворены – 8,0 проц.</w:t>
      </w:r>
    </w:p>
    <w:p w:rsidR="00DF4AFC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не удовлетворены – 3,0 проц.</w:t>
      </w:r>
    </w:p>
    <w:p w:rsidR="00DF4AFC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F867AD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не удовлетворены – 4,0 проц.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95,8 проц.</w:t>
      </w:r>
      <w:r w:rsidRPr="00561619">
        <w:t xml:space="preserve"> при  максимальном значении -  </w:t>
      </w:r>
      <w:r>
        <w:t>100 проц., а неудовлетворенность – 4,2 проц., при максимальном значении – 100 проц.).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D67CD9">
      <w:pPr>
        <w:pStyle w:val="a"/>
        <w:numPr>
          <w:ilvl w:val="0"/>
          <w:numId w:val="0"/>
        </w:numPr>
        <w:spacing w:line="240" w:lineRule="auto"/>
        <w:ind w:firstLine="709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D67CD9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Pr="00D67CD9" w:rsidRDefault="00DF4AFC" w:rsidP="00C568D2">
      <w:pPr>
        <w:spacing w:after="0" w:line="264" w:lineRule="auto"/>
        <w:ind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</w:t>
      </w:r>
      <w:r w:rsidRPr="00D67CD9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«Комплексный центр социального обслуживания населения  </w:t>
      </w:r>
    </w:p>
    <w:p w:rsidR="00DF4AFC" w:rsidRPr="00561619" w:rsidRDefault="00DF4AFC" w:rsidP="00C568D2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муниципальном образовании «Хивский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C568D2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Хивский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C568D2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C568D2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Хивский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5-ое место среди комплексных центров (центров) социального обслуживания населения в муниципальных образованиях (делит 5-ое место </w:t>
      </w:r>
      <w:r>
        <w:rPr>
          <w:rFonts w:ascii="Times New Roman" w:hAnsi="Times New Roman"/>
          <w:sz w:val="28"/>
          <w:szCs w:val="28"/>
        </w:rPr>
        <w:t>ГБУ РД «К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Ботлихский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C568D2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5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C568D2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5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C568D2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C568D2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C568D2">
      <w:pPr>
        <w:spacing w:after="0" w:line="264" w:lineRule="auto"/>
        <w:ind w:right="170" w:firstLine="180"/>
        <w:contextualSpacing/>
        <w:jc w:val="both"/>
      </w:pPr>
      <w:r>
        <w:rPr>
          <w:noProof/>
          <w:lang w:eastAsia="ru-RU"/>
        </w:rPr>
        <w:pict>
          <v:shape id="_x0000_i1031" type="#_x0000_t75" style="width:464.25pt;height:29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">
            <v:imagedata r:id="rId12" o:title="" cropbottom="-45f"/>
            <o:lock v:ext="edit" aspectratio="f"/>
          </v:shape>
        </w:pict>
      </w:r>
    </w:p>
    <w:p w:rsidR="00DF4AFC" w:rsidRPr="006C6A53" w:rsidRDefault="00DF4AFC" w:rsidP="00C568D2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C568D2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C568D2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left="720"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не удовлетворены – 4,0 проц.</w:t>
      </w:r>
    </w:p>
    <w:p w:rsidR="00DF4AFC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не удовлетворены – 8,0 проц.</w:t>
      </w:r>
    </w:p>
    <w:p w:rsidR="00DF4AFC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не удовлетворены – 3,0 проц.</w:t>
      </w:r>
    </w:p>
    <w:p w:rsidR="00DF4AFC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 w:firstLine="720"/>
      </w:pPr>
      <w:r>
        <w:t>не удовлетворены – 4,0 проц.</w:t>
      </w:r>
    </w:p>
    <w:p w:rsidR="00DF4AFC" w:rsidRPr="00561619" w:rsidRDefault="00DF4AFC" w:rsidP="00C568D2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95,8 проц.</w:t>
      </w:r>
      <w:r w:rsidRPr="00561619">
        <w:t xml:space="preserve"> при  максимальном значении -  </w:t>
      </w:r>
      <w:r>
        <w:t>100 проц., а неудовлетворенность – 4,2 проц., при максимальном значении – 100 проц.).</w:t>
      </w:r>
    </w:p>
    <w:p w:rsidR="00DF4AFC" w:rsidRPr="00561619" w:rsidRDefault="00DF4AFC" w:rsidP="00C568D2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C568D2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C568D2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C568D2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C568D2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C568D2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C568D2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C568D2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C568D2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C568D2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C568D2">
      <w:pPr>
        <w:pStyle w:val="a"/>
        <w:numPr>
          <w:ilvl w:val="0"/>
          <w:numId w:val="0"/>
        </w:numPr>
        <w:spacing w:line="240" w:lineRule="auto"/>
        <w:ind w:firstLine="709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C568D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C568D2">
      <w:pPr>
        <w:pStyle w:val="ListParagraph"/>
        <w:spacing w:after="0" w:line="264" w:lineRule="auto"/>
        <w:ind w:left="0" w:right="170"/>
        <w:rPr>
          <w:rFonts w:ascii="Times New Roman" w:hAnsi="Times New Roman"/>
          <w:sz w:val="28"/>
          <w:szCs w:val="28"/>
        </w:rPr>
      </w:pPr>
    </w:p>
    <w:p w:rsidR="00DF4AFC" w:rsidRDefault="00DF4AFC" w:rsidP="00633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 </w:t>
      </w:r>
      <w:r w:rsidRPr="00633A5E">
        <w:rPr>
          <w:rFonts w:ascii="Times New Roman" w:hAnsi="Times New Roman"/>
          <w:sz w:val="28"/>
          <w:szCs w:val="28"/>
        </w:rPr>
        <w:t>Государственное бюджетное учреждение Ре</w:t>
      </w:r>
      <w:r>
        <w:rPr>
          <w:rFonts w:ascii="Times New Roman" w:hAnsi="Times New Roman"/>
          <w:sz w:val="28"/>
          <w:szCs w:val="28"/>
        </w:rPr>
        <w:t xml:space="preserve">спублики Дагестан </w:t>
      </w:r>
    </w:p>
    <w:p w:rsidR="00DF4AFC" w:rsidRPr="00633A5E" w:rsidRDefault="00DF4AFC" w:rsidP="00633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</w:t>
      </w:r>
      <w:r w:rsidRPr="00633A5E">
        <w:rPr>
          <w:rFonts w:ascii="Times New Roman" w:hAnsi="Times New Roman"/>
          <w:sz w:val="28"/>
          <w:szCs w:val="28"/>
        </w:rPr>
        <w:t>ентр социального обслуживания населения</w:t>
      </w:r>
    </w:p>
    <w:p w:rsidR="00DF4AFC" w:rsidRPr="00561619" w:rsidRDefault="00DF4AFC" w:rsidP="00633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Гумбетовский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633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Гумбетовский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633A5E">
      <w:pPr>
        <w:spacing w:after="0" w:line="264" w:lineRule="auto"/>
        <w:ind w:right="17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Гумбетовский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6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6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6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  <w:r w:rsidRPr="00633A5E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165F98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_x0000_i1032" type="#_x0000_t75" style="width:463.5pt;height:27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">
            <v:imagedata r:id="rId13" o:title="" cropbottom="-59f"/>
            <o:lock v:ext="edit" aspectratio="f"/>
          </v:shape>
        </w:pict>
      </w:r>
    </w:p>
    <w:p w:rsidR="00DF4AFC" w:rsidRPr="006C6A53" w:rsidRDefault="00DF4AFC" w:rsidP="0065491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65491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65491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633A5E">
      <w:pPr>
        <w:pStyle w:val="a"/>
        <w:numPr>
          <w:ilvl w:val="0"/>
          <w:numId w:val="0"/>
        </w:numPr>
        <w:spacing w:line="264" w:lineRule="auto"/>
        <w:ind w:left="720"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98,0 проц.,</w:t>
      </w:r>
    </w:p>
    <w:p w:rsidR="00DF4AFC" w:rsidRPr="00561619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2,0 проц.</w:t>
      </w:r>
    </w:p>
    <w:p w:rsidR="00DF4AFC" w:rsidRDefault="00DF4AFC" w:rsidP="00633A5E">
      <w:pPr>
        <w:pStyle w:val="a"/>
        <w:numPr>
          <w:ilvl w:val="0"/>
          <w:numId w:val="0"/>
        </w:numPr>
        <w:spacing w:line="264" w:lineRule="auto"/>
        <w:ind w:left="720" w:right="17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96,0 проц.,</w:t>
      </w:r>
    </w:p>
    <w:p w:rsidR="00DF4AFC" w:rsidRPr="00561619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4,0 проц.</w:t>
      </w:r>
    </w:p>
    <w:p w:rsidR="00DF4AFC" w:rsidRDefault="00DF4AFC" w:rsidP="00633A5E">
      <w:pPr>
        <w:pStyle w:val="a"/>
        <w:numPr>
          <w:ilvl w:val="0"/>
          <w:numId w:val="0"/>
        </w:numPr>
        <w:spacing w:line="264" w:lineRule="auto"/>
        <w:ind w:left="720" w:right="17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92,0 проц.,</w:t>
      </w:r>
    </w:p>
    <w:p w:rsidR="00DF4AFC" w:rsidRPr="00561619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8,0 проц.</w:t>
      </w:r>
    </w:p>
    <w:p w:rsidR="00DF4AFC" w:rsidRDefault="00DF4AFC" w:rsidP="00633A5E">
      <w:pPr>
        <w:pStyle w:val="a"/>
        <w:numPr>
          <w:ilvl w:val="0"/>
          <w:numId w:val="0"/>
        </w:numPr>
        <w:spacing w:line="264" w:lineRule="auto"/>
        <w:ind w:left="720" w:right="17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95,0 проц.,</w:t>
      </w:r>
    </w:p>
    <w:p w:rsidR="00DF4AFC" w:rsidRPr="00561619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5,0 проц.</w:t>
      </w:r>
    </w:p>
    <w:p w:rsidR="00DF4AFC" w:rsidRDefault="00DF4AFC" w:rsidP="00633A5E">
      <w:pPr>
        <w:pStyle w:val="a"/>
        <w:numPr>
          <w:ilvl w:val="0"/>
          <w:numId w:val="0"/>
        </w:numPr>
        <w:spacing w:line="264" w:lineRule="auto"/>
        <w:ind w:left="720" w:right="170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96,0 проц.,</w:t>
      </w:r>
    </w:p>
    <w:p w:rsidR="00DF4AFC" w:rsidRPr="00561619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4,0 проц.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(95,4 проц.</w:t>
      </w:r>
      <w:r w:rsidRPr="00561619">
        <w:t xml:space="preserve"> при  максимальном значении -  </w:t>
      </w:r>
      <w:r>
        <w:t>100 проц., а неудовлетворенность – 4,6 проц., при максимальном значении – 100 проц.).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F64073">
      <w:pPr>
        <w:pStyle w:val="a"/>
        <w:numPr>
          <w:ilvl w:val="0"/>
          <w:numId w:val="0"/>
        </w:numPr>
        <w:spacing w:line="240" w:lineRule="auto"/>
        <w:ind w:firstLine="709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F64073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F64073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82BA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8501EC" w:rsidRDefault="00DF4AFC" w:rsidP="00C568D2">
      <w:pPr>
        <w:pStyle w:val="ListParagraph"/>
        <w:numPr>
          <w:ilvl w:val="1"/>
          <w:numId w:val="5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8501EC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«Центр социального обслуживания населения  </w:t>
      </w:r>
    </w:p>
    <w:p w:rsidR="00DF4AFC" w:rsidRPr="00561619" w:rsidRDefault="00DF4AFC" w:rsidP="008501EC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Акушинский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8501EC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Акушинский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0408A5">
      <w:pPr>
        <w:spacing w:after="0" w:line="264" w:lineRule="auto"/>
        <w:ind w:right="170" w:hanging="142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Акушинский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7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7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7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CF51E6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_x0000_i1033" type="#_x0000_t75" style="width:470.25pt;height:26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">
            <v:imagedata r:id="rId14" o:title="" cropbottom="-25f"/>
            <o:lock v:ext="edit" aspectratio="f"/>
          </v:shape>
        </w:pict>
      </w:r>
    </w:p>
    <w:p w:rsidR="00DF4AFC" w:rsidRDefault="00DF4AFC" w:rsidP="0065491E">
      <w:pPr>
        <w:spacing w:after="0" w:line="264" w:lineRule="auto"/>
        <w:ind w:right="170" w:firstLine="180"/>
        <w:contextualSpacing/>
        <w:jc w:val="both"/>
      </w:pPr>
    </w:p>
    <w:p w:rsidR="00DF4AFC" w:rsidRPr="006C6A53" w:rsidRDefault="00DF4AFC" w:rsidP="0065491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65491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65491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3,0 проц.</w:t>
      </w:r>
    </w:p>
    <w:p w:rsidR="00DF4AFC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8,0 проц.</w:t>
      </w:r>
    </w:p>
    <w:p w:rsidR="00DF4AFC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F64073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5,0 проц.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94,8 проц.</w:t>
      </w:r>
      <w:r w:rsidRPr="00561619">
        <w:t xml:space="preserve"> при  максимальном значении -  </w:t>
      </w:r>
      <w:r>
        <w:t>100 проц., а неудовлетворенность – 5,2 проц., при максимальном значении – 100 проц.).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F64073">
      <w:pPr>
        <w:pStyle w:val="a"/>
        <w:numPr>
          <w:ilvl w:val="0"/>
          <w:numId w:val="0"/>
        </w:numPr>
        <w:spacing w:line="240" w:lineRule="auto"/>
        <w:ind w:firstLine="709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Default="00DF4AFC" w:rsidP="00F64073">
      <w:pPr>
        <w:pStyle w:val="a"/>
        <w:numPr>
          <w:ilvl w:val="0"/>
          <w:numId w:val="0"/>
        </w:numPr>
        <w:ind w:left="1211"/>
      </w:pPr>
    </w:p>
    <w:p w:rsidR="00DF4AFC" w:rsidRPr="008501EC" w:rsidRDefault="00DF4AFC" w:rsidP="00C568D2">
      <w:pPr>
        <w:pStyle w:val="ListParagraph"/>
        <w:numPr>
          <w:ilvl w:val="1"/>
          <w:numId w:val="5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8501EC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</w:t>
      </w:r>
      <w:r>
        <w:rPr>
          <w:rFonts w:ascii="Times New Roman" w:hAnsi="Times New Roman"/>
          <w:sz w:val="28"/>
          <w:szCs w:val="28"/>
        </w:rPr>
        <w:t>Ц</w:t>
      </w:r>
      <w:r w:rsidRPr="008501EC">
        <w:rPr>
          <w:rFonts w:ascii="Times New Roman" w:hAnsi="Times New Roman"/>
          <w:sz w:val="28"/>
          <w:szCs w:val="28"/>
        </w:rPr>
        <w:t xml:space="preserve">ентр социального обслуживания населения  </w:t>
      </w:r>
    </w:p>
    <w:p w:rsidR="00DF4AFC" w:rsidRPr="00561619" w:rsidRDefault="00DF4AFC" w:rsidP="008501EC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Кумторкалинский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8501EC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Кумторкалинский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Кумторкалинский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8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8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8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DC6D04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Диаграмма 4" o:spid="_x0000_i1034" type="#_x0000_t75" style="width:470.25pt;height:26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">
            <v:imagedata r:id="rId15" o:title=""/>
            <o:lock v:ext="edit" aspectratio="f"/>
          </v:shape>
        </w:pict>
      </w:r>
    </w:p>
    <w:p w:rsidR="00DF4AFC" w:rsidRDefault="00DF4AFC" w:rsidP="0065491E">
      <w:pPr>
        <w:spacing w:after="0" w:line="264" w:lineRule="auto"/>
        <w:ind w:right="170" w:firstLine="180"/>
        <w:contextualSpacing/>
        <w:jc w:val="both"/>
      </w:pPr>
    </w:p>
    <w:p w:rsidR="00DF4AFC" w:rsidRPr="006C6A53" w:rsidRDefault="00DF4AFC" w:rsidP="0065491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65491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65491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4,0 проц.</w:t>
      </w:r>
    </w:p>
    <w:p w:rsidR="00DF4AFC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4,0 проц.</w:t>
      </w:r>
    </w:p>
    <w:p w:rsidR="00DF4AFC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86,0 проц.,</w:t>
      </w:r>
    </w:p>
    <w:p w:rsidR="00DF4AFC" w:rsidRPr="00561619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–14,0 проц.</w:t>
      </w:r>
    </w:p>
    <w:p w:rsidR="00DF4AFC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87,0 проц.,</w:t>
      </w:r>
    </w:p>
    <w:p w:rsidR="00DF4AFC" w:rsidRPr="00561619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13,0 проц.</w:t>
      </w:r>
    </w:p>
    <w:p w:rsidR="00DF4AFC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935EB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10,0 проц.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91,0 проц.</w:t>
      </w:r>
      <w:r w:rsidRPr="00561619">
        <w:t xml:space="preserve"> при  максимальном значении -  </w:t>
      </w:r>
      <w:r>
        <w:t>100 проц., а неудовлетворенность – 9,0 проц., при максимальном значении – 100 проц.).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8501EC">
      <w:pPr>
        <w:pStyle w:val="a"/>
        <w:numPr>
          <w:ilvl w:val="0"/>
          <w:numId w:val="0"/>
        </w:numPr>
        <w:ind w:left="1211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8501EC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5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</w:t>
      </w:r>
      <w:r>
        <w:rPr>
          <w:rFonts w:ascii="Times New Roman" w:hAnsi="Times New Roman"/>
          <w:sz w:val="28"/>
          <w:szCs w:val="28"/>
        </w:rPr>
        <w:t>Ц</w:t>
      </w:r>
      <w:r w:rsidRPr="00561619">
        <w:rPr>
          <w:rFonts w:ascii="Times New Roman" w:hAnsi="Times New Roman"/>
          <w:sz w:val="28"/>
          <w:szCs w:val="28"/>
        </w:rPr>
        <w:t xml:space="preserve">ентр социального обслуживания населения  </w:t>
      </w:r>
    </w:p>
    <w:p w:rsidR="00DF4AFC" w:rsidRPr="00561619" w:rsidRDefault="00DF4AFC" w:rsidP="0065491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Бежтинский участок Цунтинского района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65491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Бежтинский участок Цунтинского района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Бежтинский участок Цунтинского района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              9-ое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9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9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DC6D04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_x0000_i1035" type="#_x0000_t75" style="width:472.5pt;height:28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">
            <v:imagedata r:id="rId16" o:title="" cropbottom="-58f"/>
            <o:lock v:ext="edit" aspectratio="f"/>
          </v:shape>
        </w:pict>
      </w:r>
    </w:p>
    <w:p w:rsidR="00DF4AFC" w:rsidRDefault="00DF4AFC" w:rsidP="0065491E">
      <w:pPr>
        <w:spacing w:after="0" w:line="264" w:lineRule="auto"/>
        <w:ind w:right="170" w:firstLine="180"/>
        <w:contextualSpacing/>
        <w:jc w:val="both"/>
      </w:pPr>
    </w:p>
    <w:p w:rsidR="00DF4AFC" w:rsidRPr="006C6A53" w:rsidRDefault="00DF4AFC" w:rsidP="0065491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65491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65491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удовлетворены – 99,0 проц.,</w:t>
      </w:r>
    </w:p>
    <w:p w:rsidR="00DF4AFC" w:rsidRPr="00561619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не удовлетворены – 1,0 проц.</w:t>
      </w:r>
    </w:p>
    <w:p w:rsidR="00DF4AFC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удовлетворены – 96,0 проц.,</w:t>
      </w:r>
    </w:p>
    <w:p w:rsidR="00DF4AFC" w:rsidRPr="00561619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не удовлетворены – 4,0 проц.</w:t>
      </w:r>
    </w:p>
    <w:p w:rsidR="00DF4AFC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удовлетворены – 75,0 проц.,</w:t>
      </w:r>
    </w:p>
    <w:p w:rsidR="00DF4AFC" w:rsidRPr="00561619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не удовлетворены – 25,0 проц.</w:t>
      </w:r>
    </w:p>
    <w:p w:rsidR="00DF4AFC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удовлетворены – 70,0 проц.,</w:t>
      </w:r>
    </w:p>
    <w:p w:rsidR="00DF4AFC" w:rsidRPr="00561619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не удовлетворены – 30,0 проц.</w:t>
      </w:r>
    </w:p>
    <w:p w:rsidR="00DF4AFC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удовлетворены – 75,0 проц.,</w:t>
      </w:r>
    </w:p>
    <w:p w:rsidR="00DF4AFC" w:rsidRPr="00561619" w:rsidRDefault="00DF4AFC" w:rsidP="00DC6D04">
      <w:pPr>
        <w:pStyle w:val="a"/>
        <w:numPr>
          <w:ilvl w:val="0"/>
          <w:numId w:val="0"/>
        </w:numPr>
        <w:spacing w:line="264" w:lineRule="auto"/>
        <w:ind w:right="170" w:firstLine="709"/>
      </w:pPr>
      <w:r>
        <w:t>не удовлетворены – 25,0 проц.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83,0 проц.</w:t>
      </w:r>
      <w:r w:rsidRPr="00561619">
        <w:t xml:space="preserve"> при  максимальном значении -  </w:t>
      </w:r>
      <w:r>
        <w:t>100 проц., а неудовлетворенность – 17,0 проц., при максимальном значении – 100 проц.).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DC6D04">
      <w:pPr>
        <w:pStyle w:val="a"/>
        <w:numPr>
          <w:ilvl w:val="0"/>
          <w:numId w:val="0"/>
        </w:numPr>
        <w:spacing w:line="240" w:lineRule="auto"/>
        <w:ind w:firstLine="709"/>
      </w:pPr>
    </w:p>
    <w:p w:rsidR="00DF4AFC" w:rsidRDefault="00DF4AFC" w:rsidP="00C568D2">
      <w:pPr>
        <w:pStyle w:val="ListParagraph"/>
        <w:numPr>
          <w:ilvl w:val="1"/>
          <w:numId w:val="5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</w:t>
      </w:r>
      <w:r>
        <w:rPr>
          <w:rFonts w:ascii="Times New Roman" w:hAnsi="Times New Roman"/>
          <w:sz w:val="28"/>
          <w:szCs w:val="28"/>
        </w:rPr>
        <w:t>Ц</w:t>
      </w:r>
      <w:r w:rsidRPr="00561619">
        <w:rPr>
          <w:rFonts w:ascii="Times New Roman" w:hAnsi="Times New Roman"/>
          <w:sz w:val="28"/>
          <w:szCs w:val="28"/>
        </w:rPr>
        <w:t xml:space="preserve">ентр социального обслуживания населения  </w:t>
      </w:r>
    </w:p>
    <w:p w:rsidR="00DF4AFC" w:rsidRPr="00561619" w:rsidRDefault="00DF4AFC" w:rsidP="0065491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Цунтинский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65491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Цунтинский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Цунтинский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– 1</w:t>
      </w:r>
      <w:r>
        <w:rPr>
          <w:rFonts w:ascii="Times New Roman" w:eastAsia="SimSun" w:hAnsi="Times New Roman"/>
          <w:sz w:val="28"/>
          <w:szCs w:val="28"/>
          <w:lang w:eastAsia="ru-RU"/>
        </w:rPr>
        <w:t>0-ое место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</w:t>
      </w:r>
      <w:r>
        <w:t>0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</w:t>
      </w:r>
      <w:r>
        <w:t>0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669D7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Диаграмма 7" o:spid="_x0000_i1036" type="#_x0000_t75" style="width:475.5pt;height:27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">
            <v:imagedata r:id="rId17" o:title=""/>
            <o:lock v:ext="edit" aspectratio="f"/>
          </v:shape>
        </w:pict>
      </w:r>
    </w:p>
    <w:p w:rsidR="00DF4AFC" w:rsidRPr="006C6A53" w:rsidRDefault="00DF4AFC" w:rsidP="0065491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65491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65491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4,0 проц.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4,0 проц.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4,0 проц.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70,0 проц.,</w:t>
      </w:r>
    </w:p>
    <w:p w:rsidR="00DF4AFC" w:rsidRPr="00561619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30,0 проц.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70,0 проц.,</w:t>
      </w:r>
    </w:p>
    <w:p w:rsidR="00DF4AFC" w:rsidRPr="00561619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30,0 проц.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80,4 проц.</w:t>
      </w:r>
      <w:r w:rsidRPr="00561619">
        <w:t xml:space="preserve"> при  максимальном значении -  </w:t>
      </w:r>
      <w:r>
        <w:t>100 проц., а неудовлетворенность – 19,6 проц., при максимальном значении – 100 проц.).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0669D7">
      <w:pPr>
        <w:pStyle w:val="a"/>
        <w:numPr>
          <w:ilvl w:val="0"/>
          <w:numId w:val="0"/>
        </w:numPr>
        <w:spacing w:line="240" w:lineRule="auto"/>
        <w:ind w:firstLine="680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5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</w:t>
      </w:r>
      <w:r>
        <w:rPr>
          <w:rFonts w:ascii="Times New Roman" w:hAnsi="Times New Roman"/>
          <w:sz w:val="28"/>
          <w:szCs w:val="28"/>
        </w:rPr>
        <w:t>Ц</w:t>
      </w:r>
      <w:r w:rsidRPr="00561619">
        <w:rPr>
          <w:rFonts w:ascii="Times New Roman" w:hAnsi="Times New Roman"/>
          <w:sz w:val="28"/>
          <w:szCs w:val="28"/>
        </w:rPr>
        <w:t xml:space="preserve">ентр социального обслуживания населения  </w:t>
      </w:r>
    </w:p>
    <w:p w:rsidR="00DF4AFC" w:rsidRPr="00561619" w:rsidRDefault="00DF4AFC" w:rsidP="0065491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Рутульский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65491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Рутульский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Рутульский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– 1</w:t>
      </w:r>
      <w:r>
        <w:rPr>
          <w:rFonts w:ascii="Times New Roman" w:eastAsia="SimSun" w:hAnsi="Times New Roman"/>
          <w:sz w:val="28"/>
          <w:szCs w:val="28"/>
          <w:lang w:eastAsia="ru-RU"/>
        </w:rPr>
        <w:t>1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</w:t>
      </w:r>
      <w:r>
        <w:t>1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</w:t>
      </w:r>
      <w:r>
        <w:t>1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83037B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Диаграмма 8" o:spid="_x0000_i1037" type="#_x0000_t75" style="width:464.25pt;height:29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">
            <v:imagedata r:id="rId18" o:title=""/>
            <o:lock v:ext="edit" aspectratio="f"/>
          </v:shape>
        </w:pict>
      </w:r>
    </w:p>
    <w:p w:rsidR="00DF4AFC" w:rsidRPr="006C6A53" w:rsidRDefault="00DF4AFC" w:rsidP="0065491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65491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65491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67,0 проц.,</w:t>
      </w:r>
    </w:p>
    <w:p w:rsidR="00DF4AFC" w:rsidRPr="00561619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33,0 проц.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70,0 проц.,</w:t>
      </w:r>
    </w:p>
    <w:p w:rsidR="00DF4AFC" w:rsidRPr="00561619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30,0 проц.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70,0 проц.,</w:t>
      </w:r>
    </w:p>
    <w:p w:rsidR="00DF4AFC" w:rsidRPr="00561619" w:rsidRDefault="00DF4AFC" w:rsidP="000669D7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30,0 проц.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79,4 проц.</w:t>
      </w:r>
      <w:r w:rsidRPr="00561619">
        <w:t xml:space="preserve"> при  максимальном значении -  </w:t>
      </w:r>
      <w:r>
        <w:t>100 проц., а неудовлетворенность – 20,6 проц., при максимальном значении – 100 проц.).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0669D7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851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5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</w:t>
      </w:r>
      <w:r>
        <w:rPr>
          <w:rFonts w:ascii="Times New Roman" w:hAnsi="Times New Roman"/>
          <w:sz w:val="28"/>
          <w:szCs w:val="28"/>
        </w:rPr>
        <w:t>Ц</w:t>
      </w:r>
      <w:r w:rsidRPr="00561619">
        <w:rPr>
          <w:rFonts w:ascii="Times New Roman" w:hAnsi="Times New Roman"/>
          <w:sz w:val="28"/>
          <w:szCs w:val="28"/>
        </w:rPr>
        <w:t xml:space="preserve">ентр социального обслуживания населения  </w:t>
      </w:r>
    </w:p>
    <w:p w:rsidR="00DF4AFC" w:rsidRPr="00561619" w:rsidRDefault="00DF4AFC" w:rsidP="0065491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Курахский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65491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Курахский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Курахский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– 1</w:t>
      </w:r>
      <w:r>
        <w:rPr>
          <w:rFonts w:ascii="Times New Roman" w:eastAsia="SimSun" w:hAnsi="Times New Roman"/>
          <w:sz w:val="28"/>
          <w:szCs w:val="28"/>
          <w:lang w:eastAsia="ru-RU"/>
        </w:rPr>
        <w:t>2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</w:t>
      </w:r>
      <w:r>
        <w:t>2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</w:t>
      </w:r>
      <w:r>
        <w:t>2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9C2014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9C2014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Диаграмма 9" o:spid="_x0000_i1038" type="#_x0000_t75" style="width:471pt;height:25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">
            <v:imagedata r:id="rId19" o:title=""/>
            <o:lock v:ext="edit" aspectratio="f"/>
          </v:shape>
        </w:pict>
      </w:r>
    </w:p>
    <w:p w:rsidR="00DF4AFC" w:rsidRDefault="00DF4AFC" w:rsidP="0065491E">
      <w:pPr>
        <w:spacing w:after="0" w:line="264" w:lineRule="auto"/>
        <w:ind w:right="170" w:firstLine="180"/>
        <w:contextualSpacing/>
        <w:jc w:val="both"/>
      </w:pPr>
    </w:p>
    <w:p w:rsidR="00DF4AFC" w:rsidRPr="006C6A53" w:rsidRDefault="00DF4AFC" w:rsidP="0065491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65491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65491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93,0 проц.,</w:t>
      </w:r>
    </w:p>
    <w:p w:rsidR="00DF4AFC" w:rsidRPr="00561619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7,0 проц.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8,0 проц.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60,0 проц.,</w:t>
      </w:r>
    </w:p>
    <w:p w:rsidR="00DF4AFC" w:rsidRPr="00561619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40,0 проц.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62,0 проц.,</w:t>
      </w:r>
    </w:p>
    <w:p w:rsidR="00DF4AFC" w:rsidRPr="00561619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38,0 проц.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68,0 проц.,</w:t>
      </w:r>
    </w:p>
    <w:p w:rsidR="00DF4AFC" w:rsidRPr="00561619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32,0 проц.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75,0 проц.</w:t>
      </w:r>
      <w:r w:rsidRPr="00561619">
        <w:t xml:space="preserve"> при  максимальном значении -  </w:t>
      </w:r>
      <w:r>
        <w:t>100 проц., а неудовлетворенность – 25 проц., при максимальном значении – 100 проц.).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1F755F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40" w:lineRule="auto"/>
        <w:ind w:firstLine="709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5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</w:t>
      </w:r>
      <w:r>
        <w:rPr>
          <w:rFonts w:ascii="Times New Roman" w:hAnsi="Times New Roman"/>
          <w:sz w:val="28"/>
          <w:szCs w:val="28"/>
        </w:rPr>
        <w:t>Ц</w:t>
      </w:r>
      <w:r w:rsidRPr="00561619">
        <w:rPr>
          <w:rFonts w:ascii="Times New Roman" w:hAnsi="Times New Roman"/>
          <w:sz w:val="28"/>
          <w:szCs w:val="28"/>
        </w:rPr>
        <w:t xml:space="preserve">ентр социального обслуживания населения  </w:t>
      </w:r>
    </w:p>
    <w:p w:rsidR="00DF4AFC" w:rsidRPr="00561619" w:rsidRDefault="00DF4AFC" w:rsidP="0065491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561619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Кулинский район</w:t>
      </w:r>
      <w:r w:rsidRPr="00561619">
        <w:rPr>
          <w:rFonts w:ascii="Times New Roman" w:hAnsi="Times New Roman"/>
          <w:sz w:val="28"/>
          <w:szCs w:val="28"/>
        </w:rPr>
        <w:t>»</w:t>
      </w:r>
    </w:p>
    <w:p w:rsidR="00DF4AFC" w:rsidRPr="00561619" w:rsidRDefault="00DF4AFC" w:rsidP="0065491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Кулинский район</w:t>
      </w:r>
      <w:r w:rsidRPr="00561619">
        <w:rPr>
          <w:rFonts w:ascii="Times New Roman" w:hAnsi="Times New Roman"/>
          <w:sz w:val="28"/>
          <w:szCs w:val="28"/>
        </w:rPr>
        <w:t>»)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</w:t>
      </w:r>
      <w:r w:rsidRPr="00561619">
        <w:rPr>
          <w:rFonts w:ascii="Times New Roman" w:hAnsi="Times New Roman"/>
          <w:sz w:val="28"/>
          <w:szCs w:val="28"/>
        </w:rPr>
        <w:t>ЦСОН в МО «</w:t>
      </w:r>
      <w:r>
        <w:rPr>
          <w:rFonts w:ascii="Times New Roman" w:hAnsi="Times New Roman"/>
          <w:sz w:val="28"/>
          <w:szCs w:val="28"/>
        </w:rPr>
        <w:t>Кулинский район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– 1</w:t>
      </w:r>
      <w:r>
        <w:rPr>
          <w:rFonts w:ascii="Times New Roman" w:eastAsia="SimSun" w:hAnsi="Times New Roman"/>
          <w:sz w:val="28"/>
          <w:szCs w:val="28"/>
          <w:lang w:eastAsia="ru-RU"/>
        </w:rPr>
        <w:t>3 среди комплексных центров (центров) социального обслуживания населения 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</w:t>
      </w:r>
      <w:r>
        <w:t>3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</w:t>
      </w:r>
      <w:r>
        <w:t>3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9C2014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Диаграмма 10" o:spid="_x0000_i1039" type="#_x0000_t75" style="width:471pt;height:26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">
            <v:imagedata r:id="rId20" o:title="" cropbottom="-25f"/>
            <o:lock v:ext="edit" aspectratio="f"/>
          </v:shape>
        </w:pict>
      </w:r>
    </w:p>
    <w:p w:rsidR="00DF4AFC" w:rsidRPr="006C6A53" w:rsidRDefault="00DF4AFC" w:rsidP="0065491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65491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65491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55,0 проц.,</w:t>
      </w:r>
    </w:p>
    <w:p w:rsidR="00DF4AFC" w:rsidRPr="00561619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45,0 проц.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60,0 проц.,</w:t>
      </w:r>
    </w:p>
    <w:p w:rsidR="00DF4AFC" w:rsidRPr="00561619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40,0 проц.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5.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удовлетворены – 60,0 проц.,</w:t>
      </w:r>
    </w:p>
    <w:p w:rsidR="00DF4AFC" w:rsidRPr="00561619" w:rsidRDefault="00DF4AFC" w:rsidP="009C2014">
      <w:pPr>
        <w:pStyle w:val="a"/>
        <w:numPr>
          <w:ilvl w:val="0"/>
          <w:numId w:val="0"/>
        </w:numPr>
        <w:spacing w:line="264" w:lineRule="auto"/>
        <w:ind w:right="170" w:firstLine="720"/>
      </w:pPr>
      <w:r>
        <w:t>не удовлетворены – 40,0 проц.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          71 проц.</w:t>
      </w:r>
      <w:r w:rsidRPr="00561619">
        <w:t xml:space="preserve"> при  максимальном значении -  </w:t>
      </w:r>
      <w:r>
        <w:t>100 проц., а неудовлетворенность – 29 проц., при максимальном значении – 100 проц.).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Система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должна обеспечивать создание условий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9C2014">
      <w:pPr>
        <w:pStyle w:val="a"/>
        <w:numPr>
          <w:ilvl w:val="0"/>
          <w:numId w:val="0"/>
        </w:numPr>
        <w:spacing w:line="240" w:lineRule="auto"/>
        <w:ind w:firstLine="680"/>
      </w:pPr>
      <w:r>
        <w:t>Замечания по независимой оценке качества, проведенной в 2015 году данной организацией учтены, приняты соответствующие меры по их устранению.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E06475" w:rsidRDefault="00DF4AFC" w:rsidP="0088010A">
      <w:pPr>
        <w:pStyle w:val="a"/>
        <w:numPr>
          <w:ilvl w:val="0"/>
          <w:numId w:val="0"/>
        </w:numPr>
        <w:spacing w:line="264" w:lineRule="auto"/>
        <w:ind w:right="170"/>
        <w:jc w:val="center"/>
        <w:rPr>
          <w:b/>
        </w:rPr>
      </w:pPr>
      <w:r w:rsidRPr="00E06475">
        <w:rPr>
          <w:b/>
        </w:rPr>
        <w:t>Реабилитационные центры для детей и подростков</w:t>
      </w:r>
    </w:p>
    <w:p w:rsidR="00DF4AFC" w:rsidRPr="00E06475" w:rsidRDefault="00DF4AFC" w:rsidP="0088010A">
      <w:pPr>
        <w:pStyle w:val="a"/>
        <w:numPr>
          <w:ilvl w:val="0"/>
          <w:numId w:val="0"/>
        </w:numPr>
        <w:spacing w:line="264" w:lineRule="auto"/>
        <w:ind w:right="170"/>
        <w:jc w:val="center"/>
        <w:rPr>
          <w:b/>
        </w:rPr>
      </w:pPr>
      <w:r w:rsidRPr="00E06475">
        <w:rPr>
          <w:b/>
        </w:rPr>
        <w:t>с ограниченными возможностями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C568D2">
      <w:pPr>
        <w:pStyle w:val="ListParagraph"/>
        <w:numPr>
          <w:ilvl w:val="1"/>
          <w:numId w:val="7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E06475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</w:t>
      </w:r>
      <w:r>
        <w:rPr>
          <w:rFonts w:ascii="Times New Roman" w:hAnsi="Times New Roman"/>
          <w:sz w:val="28"/>
          <w:szCs w:val="28"/>
        </w:rPr>
        <w:t>«Реабилитационный центр для детей и подростков с ограниченными возможностями», г. Махачкала</w:t>
      </w:r>
    </w:p>
    <w:p w:rsidR="00DF4AFC" w:rsidRPr="00561619" w:rsidRDefault="00DF4AFC" w:rsidP="00E06475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«РЦДПОВ</w:t>
      </w:r>
      <w:r w:rsidRPr="0056161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г. Махачкала</w:t>
      </w:r>
      <w:r w:rsidRPr="00561619">
        <w:rPr>
          <w:rFonts w:ascii="Times New Roman" w:hAnsi="Times New Roman"/>
          <w:sz w:val="28"/>
          <w:szCs w:val="28"/>
        </w:rPr>
        <w:t>)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«Реабилитационный центр для детей и подростков с ограниченными возможностями», г. Махачкала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– 1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-ое среди </w:t>
      </w:r>
      <w:r>
        <w:rPr>
          <w:rFonts w:ascii="Times New Roman" w:hAnsi="Times New Roman"/>
          <w:sz w:val="28"/>
          <w:szCs w:val="28"/>
        </w:rPr>
        <w:t xml:space="preserve">реабилитационных центров для детей и подростков с ограниченными возможностями </w:t>
      </w:r>
      <w:r>
        <w:rPr>
          <w:rFonts w:ascii="Times New Roman" w:eastAsia="SimSun" w:hAnsi="Times New Roman"/>
          <w:sz w:val="28"/>
          <w:szCs w:val="28"/>
          <w:lang w:eastAsia="ru-RU"/>
        </w:rPr>
        <w:t>в муниципальных образованиях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1-ое место по оценке качества оказываемых социальных услуг со стороны клиентов,</w:t>
      </w:r>
    </w:p>
    <w:p w:rsidR="00DF4AFC" w:rsidRPr="00561619" w:rsidRDefault="00DF4AFC" w:rsidP="0065491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 w:rsidRPr="00561619">
        <w:t>1-ое место по оценке работы организации со стороны внешних экспертов.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B61955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_x0000_i1040" type="#_x0000_t75" style="width:456pt;height:25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">
            <v:imagedata r:id="rId21" o:title="" cropbottom="-13f"/>
            <o:lock v:ext="edit" aspectratio="f"/>
          </v:shape>
        </w:pict>
      </w:r>
    </w:p>
    <w:p w:rsidR="00DF4AFC" w:rsidRPr="006C6A53" w:rsidRDefault="00DF4AFC" w:rsidP="0065491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65491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65491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65491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C568D2">
      <w:pPr>
        <w:pStyle w:val="a"/>
        <w:numPr>
          <w:ilvl w:val="3"/>
          <w:numId w:val="6"/>
        </w:numPr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100 проц.,</w:t>
      </w:r>
    </w:p>
    <w:p w:rsidR="00DF4AFC" w:rsidRPr="00561619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0 проц.</w:t>
      </w:r>
    </w:p>
    <w:p w:rsidR="00DF4AFC" w:rsidRDefault="00DF4AFC" w:rsidP="00C568D2">
      <w:pPr>
        <w:pStyle w:val="a"/>
        <w:numPr>
          <w:ilvl w:val="3"/>
          <w:numId w:val="6"/>
        </w:numPr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100 проц.,</w:t>
      </w:r>
    </w:p>
    <w:p w:rsidR="00DF4AFC" w:rsidRPr="00561619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0 проц.</w:t>
      </w:r>
    </w:p>
    <w:p w:rsidR="00DF4AFC" w:rsidRDefault="00DF4AFC" w:rsidP="00C568D2">
      <w:pPr>
        <w:pStyle w:val="a"/>
        <w:numPr>
          <w:ilvl w:val="3"/>
          <w:numId w:val="6"/>
        </w:numPr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100 проц.,</w:t>
      </w:r>
    </w:p>
    <w:p w:rsidR="00DF4AFC" w:rsidRPr="00561619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0 проц.</w:t>
      </w:r>
    </w:p>
    <w:p w:rsidR="00DF4AFC" w:rsidRDefault="00DF4AFC" w:rsidP="00C568D2">
      <w:pPr>
        <w:pStyle w:val="a"/>
        <w:numPr>
          <w:ilvl w:val="3"/>
          <w:numId w:val="6"/>
        </w:numPr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100 проц.,</w:t>
      </w:r>
    </w:p>
    <w:p w:rsidR="00DF4AFC" w:rsidRPr="00561619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0 проц.</w:t>
      </w:r>
    </w:p>
    <w:p w:rsidR="00DF4AFC" w:rsidRDefault="00DF4AFC" w:rsidP="00C568D2">
      <w:pPr>
        <w:pStyle w:val="a"/>
        <w:numPr>
          <w:ilvl w:val="3"/>
          <w:numId w:val="6"/>
        </w:numPr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удовлетворены – 100 проц.,</w:t>
      </w:r>
    </w:p>
    <w:p w:rsidR="00DF4AFC" w:rsidRPr="00561619" w:rsidRDefault="00DF4AFC" w:rsidP="0065491E">
      <w:pPr>
        <w:pStyle w:val="a"/>
        <w:numPr>
          <w:ilvl w:val="0"/>
          <w:numId w:val="0"/>
        </w:numPr>
        <w:spacing w:line="264" w:lineRule="auto"/>
        <w:ind w:right="170" w:firstLine="851"/>
      </w:pPr>
      <w:r>
        <w:t>не удовлетворены – 0 проц.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100 проц.</w:t>
      </w:r>
      <w:r w:rsidRPr="00561619">
        <w:t xml:space="preserve"> при  максимальном значении -  </w:t>
      </w:r>
      <w:r>
        <w:t>100 проц., а неудовлетворенность – 0 проц., при максимальном значении – 100 проц.).</w:t>
      </w:r>
    </w:p>
    <w:p w:rsidR="00DF4AFC" w:rsidRDefault="00DF4AFC" w:rsidP="00B4562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 социального обслуживания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необходимо</w:t>
      </w:r>
      <w:r>
        <w:rPr>
          <w:rFonts w:ascii="Times New Roman" w:eastAsia="SimSun" w:hAnsi="Times New Roman"/>
          <w:sz w:val="28"/>
          <w:szCs w:val="28"/>
          <w:lang w:eastAsia="ru-RU"/>
        </w:rPr>
        <w:t>:</w:t>
      </w:r>
    </w:p>
    <w:p w:rsidR="00DF4AFC" w:rsidRPr="00561619" w:rsidRDefault="00DF4AFC" w:rsidP="00B4562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 xml:space="preserve">сохранить достигнутые успехи в части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качеств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а предоставления социальных услуг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SimSun" w:hAnsi="Times New Roman"/>
          <w:sz w:val="28"/>
          <w:szCs w:val="28"/>
          <w:lang w:eastAsia="ru-RU"/>
        </w:rPr>
        <w:t>ежеквартально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проводить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анкетирование клиентов</w:t>
      </w:r>
      <w:r>
        <w:rPr>
          <w:rFonts w:ascii="Times New Roman" w:eastAsia="SimSun" w:hAnsi="Times New Roman"/>
          <w:sz w:val="28"/>
          <w:szCs w:val="28"/>
          <w:lang w:eastAsia="ru-RU"/>
        </w:rPr>
        <w:t>;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С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оздан</w:t>
      </w:r>
      <w:r>
        <w:rPr>
          <w:rFonts w:ascii="Times New Roman" w:eastAsia="SimSun" w:hAnsi="Times New Roman"/>
          <w:sz w:val="28"/>
          <w:szCs w:val="28"/>
          <w:lang w:eastAsia="ru-RU"/>
        </w:rPr>
        <w:t>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услови</w:t>
      </w:r>
      <w:r>
        <w:rPr>
          <w:rFonts w:ascii="Times New Roman" w:eastAsia="SimSun" w:hAnsi="Times New Roman"/>
          <w:sz w:val="28"/>
          <w:szCs w:val="28"/>
          <w:lang w:eastAsia="ru-RU"/>
        </w:rPr>
        <w:t>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</w:t>
      </w:r>
      <w:r>
        <w:rPr>
          <w:rFonts w:ascii="Times New Roman" w:eastAsia="SimSun" w:hAnsi="Times New Roman"/>
          <w:sz w:val="28"/>
          <w:szCs w:val="28"/>
          <w:lang w:eastAsia="ru-RU"/>
        </w:rPr>
        <w:t>реабилитационного центра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как «эффективного, надежного» исполнителя услуг.</w:t>
      </w:r>
    </w:p>
    <w:p w:rsidR="00DF4AFC" w:rsidRPr="00561619" w:rsidRDefault="00DF4AFC" w:rsidP="0065491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65491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65491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65491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C568D2">
      <w:pPr>
        <w:pStyle w:val="ListParagraph"/>
        <w:numPr>
          <w:ilvl w:val="1"/>
          <w:numId w:val="7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E06475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</w:t>
      </w:r>
      <w:r>
        <w:rPr>
          <w:rFonts w:ascii="Times New Roman" w:hAnsi="Times New Roman"/>
          <w:sz w:val="28"/>
          <w:szCs w:val="28"/>
        </w:rPr>
        <w:t>«Республиканский реабилитационный центр «Надежда», г. Махачкала</w:t>
      </w:r>
    </w:p>
    <w:p w:rsidR="00DF4AFC" w:rsidRPr="00561619" w:rsidRDefault="00DF4AFC" w:rsidP="00D765F5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(ГБУ РД «РРЦ «Надежда</w:t>
      </w:r>
      <w:r w:rsidRPr="0056161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г. Махачкала</w:t>
      </w:r>
      <w:r w:rsidRPr="00561619">
        <w:rPr>
          <w:rFonts w:ascii="Times New Roman" w:hAnsi="Times New Roman"/>
          <w:sz w:val="28"/>
          <w:szCs w:val="28"/>
        </w:rPr>
        <w:t>)</w:t>
      </w: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9930B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 РД «РРЦ</w:t>
      </w:r>
      <w:r w:rsidRPr="00561619">
        <w:rPr>
          <w:rFonts w:ascii="Times New Roman" w:hAnsi="Times New Roman"/>
          <w:sz w:val="28"/>
          <w:szCs w:val="28"/>
        </w:rPr>
        <w:t xml:space="preserve"> в МО «</w:t>
      </w:r>
      <w:r>
        <w:rPr>
          <w:rFonts w:ascii="Times New Roman" w:hAnsi="Times New Roman"/>
          <w:sz w:val="28"/>
          <w:szCs w:val="28"/>
        </w:rPr>
        <w:t>Надежда</w:t>
      </w:r>
      <w:r w:rsidRPr="00561619">
        <w:rPr>
          <w:rFonts w:ascii="Times New Roman" w:hAnsi="Times New Roman"/>
          <w:sz w:val="28"/>
          <w:szCs w:val="28"/>
        </w:rPr>
        <w:t>»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организация социального обслуживания)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2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9930B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2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9930B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2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9930B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9930B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93092A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_x0000_i1041" type="#_x0000_t75" style="width:458.25pt;height:26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">
            <v:imagedata r:id="rId22" o:title=""/>
            <o:lock v:ext="edit" aspectratio="f"/>
          </v:shape>
        </w:pict>
      </w:r>
    </w:p>
    <w:p w:rsidR="00DF4AFC" w:rsidRPr="006C6A53" w:rsidRDefault="00DF4AFC" w:rsidP="009930B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9930B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9930B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9930B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9930B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9930B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9930B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 проц.,</w:t>
      </w:r>
    </w:p>
    <w:p w:rsidR="00DF4AFC" w:rsidRPr="00561619" w:rsidRDefault="00DF4AFC" w:rsidP="009930B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9930B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9930B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9930B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9930B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5.П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9930B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9930B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 проц.</w:t>
      </w:r>
    </w:p>
    <w:p w:rsidR="00DF4AFC" w:rsidRPr="00561619" w:rsidRDefault="00DF4AFC" w:rsidP="009930B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 xml:space="preserve">составила </w:t>
      </w:r>
      <w:r w:rsidRPr="00E01110">
        <w:t>9</w:t>
      </w:r>
      <w:r>
        <w:t>8,0 проц.</w:t>
      </w:r>
      <w:r w:rsidRPr="00561619">
        <w:t xml:space="preserve"> при  максимальном значении -  </w:t>
      </w:r>
      <w:r>
        <w:t>100 проц., а неудовлетворенность – 2,0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9930B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9930B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9930B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9930B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9930B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9930B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9930B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9930B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9930B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9930B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C568D2">
      <w:pPr>
        <w:pStyle w:val="ListParagraph"/>
        <w:numPr>
          <w:ilvl w:val="1"/>
          <w:numId w:val="7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«город Избербаш» </w:t>
      </w:r>
    </w:p>
    <w:p w:rsidR="00DF4AFC" w:rsidRPr="004C572C" w:rsidRDefault="00DF4AFC" w:rsidP="004C572C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город Избербаш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93092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0C6B46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 xml:space="preserve">разовании «город Избербаш»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3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93092A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3</w:t>
      </w:r>
      <w:r w:rsidRPr="00561619">
        <w:t>-е место по оценке качества оказываемых социальных услуг со стороны клиентов,</w:t>
      </w:r>
    </w:p>
    <w:p w:rsidR="00DF4AFC" w:rsidRPr="00561619" w:rsidRDefault="00DF4AFC" w:rsidP="0093092A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3-</w:t>
      </w:r>
      <w:r w:rsidRPr="00561619">
        <w:t>е место по оценке работы организации со стороны внешних экспертов.</w:t>
      </w:r>
    </w:p>
    <w:p w:rsidR="00DF4AFC" w:rsidRDefault="00DF4AFC" w:rsidP="0093092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93092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93092A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_x0000_i1042" type="#_x0000_t75" style="width:457.5pt;height:25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">
            <v:imagedata r:id="rId23" o:title="" cropbottom="-13f"/>
            <o:lock v:ext="edit" aspectratio="f"/>
          </v:shape>
        </w:pict>
      </w:r>
    </w:p>
    <w:p w:rsidR="00DF4AFC" w:rsidRPr="006C6A53" w:rsidRDefault="00DF4AFC" w:rsidP="0093092A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93092A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93092A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93092A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93092A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93092A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93092A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93092A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93092A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93092A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8,0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93092A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93092A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4,0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5.П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93092A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93092A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4,0 проц.</w:t>
      </w:r>
    </w:p>
    <w:p w:rsidR="00DF4AFC" w:rsidRPr="00561619" w:rsidRDefault="00DF4AFC" w:rsidP="0093092A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 xml:space="preserve">составила </w:t>
      </w:r>
      <w:r w:rsidRPr="00E01110">
        <w:t>9</w:t>
      </w:r>
      <w:r>
        <w:t>6,0 проц.</w:t>
      </w:r>
      <w:r w:rsidRPr="00561619">
        <w:t xml:space="preserve"> при  максимальном значении -  </w:t>
      </w:r>
      <w:r>
        <w:t>100 проц., а неудовлетворенность – 4,0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93092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93092A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93092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93092A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93092A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93092A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93092A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93092A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93092A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93092A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B61955">
      <w:pPr>
        <w:pStyle w:val="a"/>
        <w:numPr>
          <w:ilvl w:val="0"/>
          <w:numId w:val="0"/>
        </w:numPr>
        <w:spacing w:line="264" w:lineRule="auto"/>
        <w:ind w:left="709" w:right="17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7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«город </w:t>
      </w:r>
      <w:r>
        <w:rPr>
          <w:rFonts w:ascii="Times New Roman" w:hAnsi="Times New Roman"/>
          <w:sz w:val="28"/>
          <w:szCs w:val="28"/>
        </w:rPr>
        <w:t>Хасавюрт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</w:p>
    <w:p w:rsidR="00DF4AFC" w:rsidRPr="004C572C" w:rsidRDefault="00DF4AFC" w:rsidP="000C6B46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город Хасавюрт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6B46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0C6B46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 xml:space="preserve">разовании «город </w:t>
      </w:r>
      <w:r>
        <w:rPr>
          <w:rFonts w:ascii="Times New Roman" w:hAnsi="Times New Roman"/>
          <w:sz w:val="28"/>
          <w:szCs w:val="28"/>
        </w:rPr>
        <w:t>Хасавюрт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4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4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4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_x0000_i1043" type="#_x0000_t75" style="width:464.25pt;height:27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">
            <v:imagedata r:id="rId24" o:title=""/>
            <o:lock v:ext="edit" aspectratio="f"/>
          </v:shape>
        </w:pict>
      </w:r>
    </w:p>
    <w:p w:rsidR="00DF4AFC" w:rsidRPr="006C6A53" w:rsidRDefault="00DF4AFC" w:rsidP="000C6B46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6B46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3,0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91,0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9,0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8,0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5.П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8,0 проц.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 xml:space="preserve">составила </w:t>
      </w:r>
      <w:r w:rsidRPr="00E01110">
        <w:t>9</w:t>
      </w:r>
      <w:r>
        <w:t>4,0 проц.</w:t>
      </w:r>
      <w:r w:rsidRPr="00561619">
        <w:t xml:space="preserve"> при  максимальном значении -  </w:t>
      </w:r>
      <w:r>
        <w:t>100 проц., а неудовлетворенность – 6,0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7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</w:t>
      </w:r>
      <w:r>
        <w:rPr>
          <w:rFonts w:ascii="Times New Roman" w:hAnsi="Times New Roman"/>
          <w:sz w:val="28"/>
          <w:szCs w:val="28"/>
        </w:rPr>
        <w:t>Казбековский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</w:p>
    <w:p w:rsidR="00DF4AFC" w:rsidRPr="004C572C" w:rsidRDefault="00DF4AFC" w:rsidP="000C6B46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Казбековский район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6B46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0C6B46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>разовании «</w:t>
      </w:r>
      <w:r>
        <w:rPr>
          <w:rFonts w:ascii="Times New Roman" w:hAnsi="Times New Roman"/>
          <w:sz w:val="28"/>
          <w:szCs w:val="28"/>
        </w:rPr>
        <w:t>Казбековский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5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5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5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EF5695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_x0000_i1044" type="#_x0000_t75" style="width:468pt;height:25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">
            <v:imagedata r:id="rId25" o:title="" cropbottom="-51f"/>
            <o:lock v:ext="edit" aspectratio="f"/>
          </v:shape>
        </w:pict>
      </w:r>
    </w:p>
    <w:p w:rsidR="00DF4AFC" w:rsidRDefault="00DF4AFC" w:rsidP="000C6B46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0C6B46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6B46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88,0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12,0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6.П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78,0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4,0 проц.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 xml:space="preserve">составила </w:t>
      </w:r>
      <w:r w:rsidRPr="00E01110">
        <w:t>9</w:t>
      </w:r>
      <w:r>
        <w:t>2,0 проц.</w:t>
      </w:r>
      <w:r w:rsidRPr="00561619">
        <w:t xml:space="preserve"> при  максимальном значении -  </w:t>
      </w:r>
      <w:r>
        <w:t>100 проц., а неудовлетворенность – 8,0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F569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7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</w:t>
      </w:r>
      <w:r>
        <w:rPr>
          <w:rFonts w:ascii="Times New Roman" w:hAnsi="Times New Roman"/>
          <w:sz w:val="28"/>
          <w:szCs w:val="28"/>
        </w:rPr>
        <w:t>Хасавюртовский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</w:p>
    <w:p w:rsidR="00DF4AFC" w:rsidRPr="004C572C" w:rsidRDefault="00DF4AFC" w:rsidP="000C6B46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Хасавюртовский район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6B46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0C6B46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>разовании «</w:t>
      </w:r>
      <w:r>
        <w:rPr>
          <w:rFonts w:ascii="Times New Roman" w:hAnsi="Times New Roman"/>
          <w:sz w:val="28"/>
          <w:szCs w:val="28"/>
        </w:rPr>
        <w:t>Хасавюртовский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6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6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6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_x0000_i1045" type="#_x0000_t75" style="width:462.75pt;height:26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">
            <v:imagedata r:id="rId26" o:title="" cropbottom="-50f"/>
            <o:lock v:ext="edit" aspectratio="f"/>
          </v:shape>
        </w:pict>
      </w:r>
    </w:p>
    <w:p w:rsidR="00DF4AFC" w:rsidRPr="006C6A53" w:rsidRDefault="00DF4AFC" w:rsidP="000C6B46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6B46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94,0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–6,0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75,0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25,0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93,0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7,0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5.П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93,0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7,0 проц.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 xml:space="preserve">составила </w:t>
      </w:r>
      <w:r w:rsidRPr="00E01110">
        <w:t>9</w:t>
      </w:r>
      <w:r>
        <w:t>0,0 проц.</w:t>
      </w:r>
      <w:r w:rsidRPr="00561619">
        <w:t xml:space="preserve"> при  максимальном значении -  </w:t>
      </w:r>
      <w:r>
        <w:t>100 проц., а неудовлетворенность – 10,0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7A92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7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</w:t>
      </w:r>
      <w:r>
        <w:rPr>
          <w:rFonts w:ascii="Times New Roman" w:hAnsi="Times New Roman"/>
          <w:sz w:val="28"/>
          <w:szCs w:val="28"/>
        </w:rPr>
        <w:t>Карабудахкентский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</w:p>
    <w:p w:rsidR="00DF4AFC" w:rsidRPr="004C572C" w:rsidRDefault="00DF4AFC" w:rsidP="000C6B46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Карабудахкентский район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6B46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0C6B46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>разовании «</w:t>
      </w:r>
      <w:r>
        <w:rPr>
          <w:rFonts w:ascii="Times New Roman" w:hAnsi="Times New Roman"/>
          <w:sz w:val="28"/>
          <w:szCs w:val="28"/>
        </w:rPr>
        <w:t>Карабудахкентский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7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7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7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_x0000_i1046" type="#_x0000_t75" style="width:459.75pt;height:25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">
            <v:imagedata r:id="rId27" o:title=""/>
            <o:lock v:ext="edit" aspectratio="f"/>
          </v:shape>
        </w:pict>
      </w:r>
    </w:p>
    <w:p w:rsidR="00DF4AFC" w:rsidRPr="006C6A53" w:rsidRDefault="00DF4AFC" w:rsidP="000C6B46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6B46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87,0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13,0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5.П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88,0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12,0 проц.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89,0 проц.</w:t>
      </w:r>
      <w:r w:rsidRPr="00561619">
        <w:t xml:space="preserve"> при  максимальном значении -  </w:t>
      </w:r>
      <w:r>
        <w:t>100 проц., а неудовлетворенность – 11,0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7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 xml:space="preserve"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«город </w:t>
      </w:r>
      <w:r>
        <w:rPr>
          <w:rFonts w:ascii="Times New Roman" w:hAnsi="Times New Roman"/>
          <w:sz w:val="28"/>
          <w:szCs w:val="28"/>
        </w:rPr>
        <w:t>Кизилюрт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</w:p>
    <w:p w:rsidR="00DF4AFC" w:rsidRPr="004C572C" w:rsidRDefault="00DF4AFC" w:rsidP="000C6B46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город Кизилюрт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6B46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0C6B46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 xml:space="preserve">разовании «город </w:t>
      </w:r>
      <w:r>
        <w:rPr>
          <w:rFonts w:ascii="Times New Roman" w:hAnsi="Times New Roman"/>
          <w:sz w:val="28"/>
          <w:szCs w:val="28"/>
        </w:rPr>
        <w:t>Кизилюрт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–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                     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8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8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8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A966A0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_x0000_i1047" type="#_x0000_t75" style="width:463.5pt;height:25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">
            <v:imagedata r:id="rId28" o:title=""/>
            <o:lock v:ext="edit" aspectratio="f"/>
          </v:shape>
        </w:pict>
      </w:r>
    </w:p>
    <w:p w:rsidR="00DF4AFC" w:rsidRPr="006C6A53" w:rsidRDefault="00DF4AFC" w:rsidP="000C6B46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6B46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91,0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9,0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87,0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13,0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89,0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11,0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88,0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12,0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5.П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87,0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3,0 проц.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88,0 проц.</w:t>
      </w:r>
      <w:r w:rsidRPr="00561619">
        <w:t xml:space="preserve"> при  максимальном значении -  </w:t>
      </w:r>
      <w:r>
        <w:t>100 проц., а неудовлетворенность – 12,0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A966A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7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</w:t>
      </w:r>
      <w:r>
        <w:rPr>
          <w:rFonts w:ascii="Times New Roman" w:hAnsi="Times New Roman"/>
          <w:sz w:val="28"/>
          <w:szCs w:val="28"/>
        </w:rPr>
        <w:t>Ахтынский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</w:p>
    <w:p w:rsidR="00DF4AFC" w:rsidRPr="004C572C" w:rsidRDefault="00DF4AFC" w:rsidP="000C6B46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Ахтынский район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6B46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0C6B46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>разовании «</w:t>
      </w:r>
      <w:r>
        <w:rPr>
          <w:rFonts w:ascii="Times New Roman" w:hAnsi="Times New Roman"/>
          <w:sz w:val="28"/>
          <w:szCs w:val="28"/>
        </w:rPr>
        <w:t>Атынский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9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9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9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_x0000_i1048" type="#_x0000_t75" style="width:468.75pt;height:26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">
            <v:imagedata r:id="rId29" o:title=""/>
            <o:lock v:ext="edit" aspectratio="f"/>
          </v:shape>
        </w:pict>
      </w:r>
    </w:p>
    <w:p w:rsidR="00DF4AFC" w:rsidRPr="006C6A53" w:rsidRDefault="00DF4AFC" w:rsidP="000C6B46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6B46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91,0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9,0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80,0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20,0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86,0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14,0 проц.</w:t>
      </w:r>
    </w:p>
    <w:p w:rsidR="00DF4AFC" w:rsidRDefault="00DF4AFC" w:rsidP="00885C9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5.П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88,0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12,0 проц.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87,0 проц.</w:t>
      </w:r>
      <w:r w:rsidRPr="00561619">
        <w:t xml:space="preserve"> при  максимальном значении -  </w:t>
      </w:r>
      <w:r>
        <w:t>100 проц., а неудовлетворенность – 13,0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EB794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7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</w:t>
      </w:r>
      <w:r>
        <w:rPr>
          <w:rFonts w:ascii="Times New Roman" w:hAnsi="Times New Roman"/>
          <w:sz w:val="28"/>
          <w:szCs w:val="28"/>
        </w:rPr>
        <w:t>Табасаранский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</w:p>
    <w:p w:rsidR="00DF4AFC" w:rsidRPr="004C572C" w:rsidRDefault="00DF4AFC" w:rsidP="000C6B46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Табасаранский район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6B46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0C6B46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>разовании «</w:t>
      </w:r>
      <w:r>
        <w:rPr>
          <w:rFonts w:ascii="Times New Roman" w:hAnsi="Times New Roman"/>
          <w:sz w:val="28"/>
          <w:szCs w:val="28"/>
        </w:rPr>
        <w:t>Табасаранский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10 место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10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10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_x0000_i1049" type="#_x0000_t75" style="width:451.5pt;height:26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">
            <v:imagedata r:id="rId30" o:title="" cropbottom="-37f"/>
            <o:lock v:ext="edit" aspectratio="f"/>
          </v:shape>
        </w:pict>
      </w:r>
    </w:p>
    <w:p w:rsidR="00DF4AFC" w:rsidRPr="006C6A53" w:rsidRDefault="00DF4AFC" w:rsidP="000C6B46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6B46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D3DF1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1.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8,0 проц.</w:t>
      </w:r>
    </w:p>
    <w:p w:rsidR="00DF4AFC" w:rsidRDefault="00DF4AFC" w:rsidP="000D3DF1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2.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8,0 проц.</w:t>
      </w:r>
    </w:p>
    <w:p w:rsidR="00DF4AFC" w:rsidRDefault="00DF4AFC" w:rsidP="000D3DF1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3.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0D3DF1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4.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80,0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20,0 проц.</w:t>
      </w:r>
    </w:p>
    <w:p w:rsidR="00DF4AFC" w:rsidRDefault="00DF4AFC" w:rsidP="000D3DF1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/>
      </w:pPr>
      <w:r>
        <w:t>5.П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76,0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24,0 проц.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86,0 проц.</w:t>
      </w:r>
      <w:r w:rsidRPr="00561619">
        <w:t xml:space="preserve"> при  максимальном значении -  </w:t>
      </w:r>
      <w:r>
        <w:t>100 проц., а неудовлетворенность – 14,0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568D2">
      <w:pPr>
        <w:pStyle w:val="ListParagraph"/>
        <w:numPr>
          <w:ilvl w:val="1"/>
          <w:numId w:val="7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</w:t>
      </w:r>
      <w:r>
        <w:rPr>
          <w:rFonts w:ascii="Times New Roman" w:hAnsi="Times New Roman"/>
          <w:sz w:val="28"/>
          <w:szCs w:val="28"/>
        </w:rPr>
        <w:t>Унцукульский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</w:p>
    <w:p w:rsidR="00DF4AFC" w:rsidRPr="004C572C" w:rsidRDefault="00DF4AFC" w:rsidP="000C6B46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Унцукульский район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6B46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0C6B46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>разовании «</w:t>
      </w:r>
      <w:r>
        <w:rPr>
          <w:rFonts w:ascii="Times New Roman" w:hAnsi="Times New Roman"/>
          <w:sz w:val="28"/>
          <w:szCs w:val="28"/>
        </w:rPr>
        <w:t>Унцукульский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11 место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11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11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both"/>
      </w:pPr>
      <w:r>
        <w:rPr>
          <w:noProof/>
          <w:lang w:eastAsia="ru-RU"/>
        </w:rPr>
        <w:pict>
          <v:shape id="_x0000_i1050" type="#_x0000_t75" style="width:451.5pt;height:29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">
            <v:imagedata r:id="rId31" o:title=""/>
            <o:lock v:ext="edit" aspectratio="f"/>
          </v:shape>
        </w:pict>
      </w:r>
    </w:p>
    <w:p w:rsidR="00DF4AFC" w:rsidRPr="006C6A53" w:rsidRDefault="00DF4AFC" w:rsidP="000C6B46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6B46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D3DF1">
      <w:pPr>
        <w:pStyle w:val="a"/>
        <w:numPr>
          <w:ilvl w:val="0"/>
          <w:numId w:val="10"/>
        </w:numPr>
        <w:tabs>
          <w:tab w:val="clear" w:pos="993"/>
        </w:tabs>
        <w:spacing w:line="264" w:lineRule="auto"/>
        <w:ind w:right="17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91,0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9,0 проц.</w:t>
      </w:r>
    </w:p>
    <w:p w:rsidR="00DF4AFC" w:rsidRDefault="00DF4AFC" w:rsidP="000D3DF1">
      <w:pPr>
        <w:pStyle w:val="a"/>
        <w:numPr>
          <w:ilvl w:val="0"/>
          <w:numId w:val="10"/>
        </w:numPr>
        <w:tabs>
          <w:tab w:val="clear" w:pos="720"/>
          <w:tab w:val="clear" w:pos="993"/>
          <w:tab w:val="num" w:pos="0"/>
        </w:tabs>
        <w:spacing w:line="264" w:lineRule="auto"/>
        <w:ind w:left="0" w:right="170" w:firstLine="36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91,0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9,0 проц.</w:t>
      </w:r>
    </w:p>
    <w:p w:rsidR="00DF4AFC" w:rsidRDefault="00DF4AFC" w:rsidP="000C6B46">
      <w:pPr>
        <w:pStyle w:val="a"/>
        <w:numPr>
          <w:ilvl w:val="0"/>
          <w:numId w:val="10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80,0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20,0 проц.</w:t>
      </w:r>
    </w:p>
    <w:p w:rsidR="00DF4AFC" w:rsidRDefault="00DF4AFC" w:rsidP="000C6B46">
      <w:pPr>
        <w:pStyle w:val="a"/>
        <w:numPr>
          <w:ilvl w:val="0"/>
          <w:numId w:val="10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85,0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15,0 проц.</w:t>
      </w:r>
    </w:p>
    <w:p w:rsidR="00DF4AFC" w:rsidRDefault="00DF4AFC" w:rsidP="000C6B46">
      <w:pPr>
        <w:pStyle w:val="a"/>
        <w:numPr>
          <w:ilvl w:val="0"/>
          <w:numId w:val="10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78,0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22,0 проц.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85,0 проц.</w:t>
      </w:r>
      <w:r w:rsidRPr="00561619">
        <w:t xml:space="preserve"> при  максимальном значении -  </w:t>
      </w:r>
      <w:r>
        <w:t>100 проц., а неудовлетворенность – 15,0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D3DF1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1.12. </w:t>
      </w:r>
      <w:r w:rsidRPr="004C572C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</w:t>
      </w:r>
      <w:r>
        <w:rPr>
          <w:rFonts w:ascii="Times New Roman" w:hAnsi="Times New Roman"/>
          <w:sz w:val="28"/>
          <w:szCs w:val="28"/>
        </w:rPr>
        <w:t>Ботлихский район</w:t>
      </w:r>
      <w:r w:rsidRPr="004C572C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0D3DF1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Ботлихский район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6B46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0C6B46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>разовании «</w:t>
      </w:r>
      <w:r>
        <w:rPr>
          <w:rFonts w:ascii="Times New Roman" w:hAnsi="Times New Roman"/>
          <w:sz w:val="28"/>
          <w:szCs w:val="28"/>
        </w:rPr>
        <w:t>Ботлихский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12 место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12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6B46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12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5E55E9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5E55E9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_x0000_i1051" type="#_x0000_t75" style="width:462.75pt;height:26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">
            <v:imagedata r:id="rId32" o:title=""/>
            <o:lock v:ext="edit" aspectratio="f"/>
          </v:shape>
        </w:pict>
      </w:r>
    </w:p>
    <w:p w:rsidR="00DF4AFC" w:rsidRDefault="00DF4AFC" w:rsidP="000C6B46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0C6B46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0C6B46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6B46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D3DF1">
      <w:pPr>
        <w:pStyle w:val="a"/>
        <w:numPr>
          <w:ilvl w:val="0"/>
          <w:numId w:val="11"/>
        </w:numPr>
        <w:tabs>
          <w:tab w:val="clear" w:pos="993"/>
        </w:tabs>
        <w:spacing w:line="264" w:lineRule="auto"/>
        <w:ind w:right="17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94,0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6,0 проц.</w:t>
      </w:r>
    </w:p>
    <w:p w:rsidR="00DF4AFC" w:rsidRDefault="00DF4AFC" w:rsidP="000D3DF1">
      <w:pPr>
        <w:pStyle w:val="a"/>
        <w:numPr>
          <w:ilvl w:val="0"/>
          <w:numId w:val="11"/>
        </w:numPr>
        <w:tabs>
          <w:tab w:val="clear" w:pos="993"/>
        </w:tabs>
        <w:spacing w:line="264" w:lineRule="auto"/>
        <w:ind w:right="17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8,0 проц.</w:t>
      </w:r>
    </w:p>
    <w:p w:rsidR="00DF4AFC" w:rsidRDefault="00DF4AFC" w:rsidP="000C6B46">
      <w:pPr>
        <w:pStyle w:val="a"/>
        <w:numPr>
          <w:ilvl w:val="0"/>
          <w:numId w:val="11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85,0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16,0 проц.</w:t>
      </w:r>
    </w:p>
    <w:p w:rsidR="00DF4AFC" w:rsidRDefault="00DF4AFC" w:rsidP="000C6B46">
      <w:pPr>
        <w:pStyle w:val="a"/>
        <w:numPr>
          <w:ilvl w:val="0"/>
          <w:numId w:val="11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75,0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–25,0 проц.</w:t>
      </w:r>
    </w:p>
    <w:p w:rsidR="00DF4AFC" w:rsidRDefault="00DF4AFC" w:rsidP="000C6B46">
      <w:pPr>
        <w:pStyle w:val="a"/>
        <w:numPr>
          <w:ilvl w:val="0"/>
          <w:numId w:val="11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75,0 проц.,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–25,0 проц.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84,0 проц.</w:t>
      </w:r>
      <w:r w:rsidRPr="00561619">
        <w:t xml:space="preserve"> при  максимальном значении -  </w:t>
      </w:r>
      <w:r>
        <w:t>100 проц., а неудовлетворенность – 16,0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6B46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6B46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6B46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6B46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D3DF1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1.13. </w:t>
      </w:r>
      <w:r w:rsidRPr="004C572C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</w:t>
      </w:r>
      <w:r>
        <w:rPr>
          <w:rFonts w:ascii="Times New Roman" w:hAnsi="Times New Roman"/>
          <w:sz w:val="28"/>
          <w:szCs w:val="28"/>
        </w:rPr>
        <w:t>Гергебильский район</w:t>
      </w:r>
      <w:r w:rsidRPr="004C572C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0D3DF1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Гергебильский район»</w:t>
      </w:r>
      <w:r w:rsidRPr="004C572C">
        <w:rPr>
          <w:rFonts w:ascii="Times New Roman" w:hAnsi="Times New Roman"/>
          <w:sz w:val="28"/>
          <w:szCs w:val="28"/>
        </w:rPr>
        <w:t>)</w:t>
      </w:r>
    </w:p>
    <w:p w:rsidR="00DF4AFC" w:rsidRDefault="00DF4AFC" w:rsidP="000D3DF1">
      <w:pPr>
        <w:pStyle w:val="a"/>
        <w:numPr>
          <w:ilvl w:val="0"/>
          <w:numId w:val="0"/>
        </w:numPr>
        <w:spacing w:line="264" w:lineRule="auto"/>
        <w:ind w:left="1211" w:right="170" w:hanging="360"/>
        <w:jc w:val="center"/>
      </w:pPr>
    </w:p>
    <w:p w:rsidR="00DF4AFC" w:rsidRPr="00561619" w:rsidRDefault="00DF4AFC" w:rsidP="005E55E9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>разовании «</w:t>
      </w:r>
      <w:r>
        <w:rPr>
          <w:rFonts w:ascii="Times New Roman" w:hAnsi="Times New Roman"/>
          <w:sz w:val="28"/>
          <w:szCs w:val="28"/>
        </w:rPr>
        <w:t>Гергебильский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13 место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5E55E9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13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5E55E9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13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5E55E9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5E55E9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_x0000_i1052" type="#_x0000_t75" style="width:460.5pt;height:28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">
            <v:imagedata r:id="rId33" o:title="" cropbottom="-46f"/>
            <o:lock v:ext="edit" aspectratio="f"/>
          </v:shape>
        </w:pict>
      </w:r>
    </w:p>
    <w:p w:rsidR="00DF4AFC" w:rsidRDefault="00DF4AFC" w:rsidP="005E55E9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5E55E9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5E55E9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5E55E9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5E55E9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D3DF1">
      <w:pPr>
        <w:pStyle w:val="a"/>
        <w:numPr>
          <w:ilvl w:val="0"/>
          <w:numId w:val="12"/>
        </w:numPr>
        <w:tabs>
          <w:tab w:val="clear" w:pos="993"/>
        </w:tabs>
        <w:spacing w:line="264" w:lineRule="auto"/>
        <w:ind w:right="17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0D3DF1">
      <w:pPr>
        <w:pStyle w:val="a"/>
        <w:numPr>
          <w:ilvl w:val="0"/>
          <w:numId w:val="12"/>
        </w:numPr>
        <w:tabs>
          <w:tab w:val="clear" w:pos="993"/>
        </w:tabs>
        <w:spacing w:line="264" w:lineRule="auto"/>
        <w:ind w:right="17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80,0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20,0 проц.</w:t>
      </w:r>
    </w:p>
    <w:p w:rsidR="00DF4AFC" w:rsidRDefault="00DF4AFC" w:rsidP="005E55E9">
      <w:pPr>
        <w:pStyle w:val="a"/>
        <w:numPr>
          <w:ilvl w:val="0"/>
          <w:numId w:val="12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85,0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15,0 проц.</w:t>
      </w:r>
    </w:p>
    <w:p w:rsidR="00DF4AFC" w:rsidRDefault="00DF4AFC" w:rsidP="005E55E9">
      <w:pPr>
        <w:pStyle w:val="a"/>
        <w:numPr>
          <w:ilvl w:val="0"/>
          <w:numId w:val="12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85,0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–15,0 проц.</w:t>
      </w:r>
    </w:p>
    <w:p w:rsidR="00DF4AFC" w:rsidRDefault="00DF4AFC" w:rsidP="005E55E9">
      <w:pPr>
        <w:pStyle w:val="a"/>
        <w:numPr>
          <w:ilvl w:val="0"/>
          <w:numId w:val="12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70,0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–30,0 проц.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83,0 проц.</w:t>
      </w:r>
      <w:r w:rsidRPr="00561619">
        <w:t xml:space="preserve"> при  максимальном значении -  </w:t>
      </w:r>
      <w:r>
        <w:t>100 проц., а неудовлетворенность – 17,0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D3DF1">
      <w:pPr>
        <w:pStyle w:val="ListParagraph"/>
        <w:numPr>
          <w:ilvl w:val="1"/>
          <w:numId w:val="5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Государственное бюджетное учреждение Республики Дагестан «Реабилитационный центр для детей и подростков  с ограниченными возможностями в муниципальном образовании «</w:t>
      </w:r>
      <w:r>
        <w:rPr>
          <w:rFonts w:ascii="Times New Roman" w:hAnsi="Times New Roman"/>
          <w:sz w:val="28"/>
          <w:szCs w:val="28"/>
        </w:rPr>
        <w:t>Дахадаевский район</w:t>
      </w:r>
      <w:r w:rsidRPr="004C572C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0D3DF1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(ГБУ РД «РЦ</w:t>
      </w:r>
      <w:r>
        <w:rPr>
          <w:rFonts w:ascii="Times New Roman" w:hAnsi="Times New Roman"/>
          <w:sz w:val="28"/>
          <w:szCs w:val="28"/>
        </w:rPr>
        <w:t>ДПОВ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Дахадаевский район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5E55E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561619" w:rsidRDefault="00DF4AFC" w:rsidP="005E55E9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 xml:space="preserve">«Реабилитационный центр для детей и подростков с ограниченными возможностями в муниципальном </w:t>
      </w:r>
      <w:r>
        <w:rPr>
          <w:rFonts w:ascii="Times New Roman" w:hAnsi="Times New Roman"/>
          <w:sz w:val="28"/>
          <w:szCs w:val="28"/>
        </w:rPr>
        <w:t>об</w:t>
      </w:r>
      <w:r w:rsidRPr="004C572C">
        <w:rPr>
          <w:rFonts w:ascii="Times New Roman" w:hAnsi="Times New Roman"/>
          <w:sz w:val="28"/>
          <w:szCs w:val="28"/>
        </w:rPr>
        <w:t>разовании «</w:t>
      </w:r>
      <w:r>
        <w:rPr>
          <w:rFonts w:ascii="Times New Roman" w:hAnsi="Times New Roman"/>
          <w:sz w:val="28"/>
          <w:szCs w:val="28"/>
        </w:rPr>
        <w:t>Дахадаевский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14 место среди 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5E55E9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14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5E55E9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14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5E55E9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5E55E9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E32FA">
        <w:rPr>
          <w:rFonts w:ascii="Times New Roman" w:eastAsia="SimSun" w:hAnsi="Times New Roman"/>
          <w:noProof/>
          <w:sz w:val="28"/>
          <w:szCs w:val="28"/>
          <w:lang w:eastAsia="ru-RU"/>
        </w:rPr>
        <w:pict>
          <v:shape id="Диаграмма 11" o:spid="_x0000_i1053" type="#_x0000_t75" style="width:462.75pt;height:26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">
            <v:imagedata r:id="rId34" o:title="" cropbottom="-24f"/>
            <o:lock v:ext="edit" aspectratio="f"/>
          </v:shape>
        </w:pict>
      </w:r>
    </w:p>
    <w:p w:rsidR="00DF4AFC" w:rsidRDefault="00DF4AFC" w:rsidP="005E55E9">
      <w:pPr>
        <w:spacing w:after="0" w:line="264" w:lineRule="auto"/>
        <w:ind w:right="170"/>
        <w:contextualSpacing/>
        <w:jc w:val="both"/>
      </w:pPr>
    </w:p>
    <w:p w:rsidR="00DF4AFC" w:rsidRPr="0016227D" w:rsidRDefault="00DF4AFC" w:rsidP="005E55E9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5E55E9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0D3DF1">
      <w:pPr>
        <w:pStyle w:val="a"/>
        <w:numPr>
          <w:ilvl w:val="0"/>
          <w:numId w:val="13"/>
        </w:numPr>
        <w:tabs>
          <w:tab w:val="clear" w:pos="993"/>
        </w:tabs>
        <w:spacing w:line="264" w:lineRule="auto"/>
        <w:ind w:right="17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0D3DF1">
      <w:pPr>
        <w:pStyle w:val="a"/>
        <w:numPr>
          <w:ilvl w:val="0"/>
          <w:numId w:val="13"/>
        </w:numPr>
        <w:tabs>
          <w:tab w:val="clear" w:pos="993"/>
        </w:tabs>
        <w:spacing w:line="264" w:lineRule="auto"/>
        <w:ind w:right="17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5E55E9">
      <w:pPr>
        <w:pStyle w:val="a"/>
        <w:numPr>
          <w:ilvl w:val="0"/>
          <w:numId w:val="13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75,0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25,0 проц.</w:t>
      </w:r>
    </w:p>
    <w:p w:rsidR="00DF4AFC" w:rsidRDefault="00DF4AFC" w:rsidP="005E55E9">
      <w:pPr>
        <w:pStyle w:val="a"/>
        <w:numPr>
          <w:ilvl w:val="0"/>
          <w:numId w:val="13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72,0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–28,0 проц.</w:t>
      </w:r>
    </w:p>
    <w:p w:rsidR="00DF4AFC" w:rsidRDefault="00DF4AFC" w:rsidP="005E55E9">
      <w:pPr>
        <w:pStyle w:val="a"/>
        <w:numPr>
          <w:ilvl w:val="0"/>
          <w:numId w:val="13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73,0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–27,0 проц.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80,0 проц.</w:t>
      </w:r>
      <w:r w:rsidRPr="00561619">
        <w:t xml:space="preserve"> при  максимальном значении -  </w:t>
      </w:r>
      <w:r>
        <w:t>100 проц., а неудовлетворенность – 20,0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ить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right="170"/>
        <w:rPr>
          <w:b/>
        </w:rPr>
      </w:pPr>
      <w:r>
        <w:rPr>
          <w:b/>
        </w:rPr>
        <w:t xml:space="preserve">       </w:t>
      </w:r>
      <w:r w:rsidRPr="007F3429">
        <w:rPr>
          <w:b/>
        </w:rPr>
        <w:t>Социально-реабилитационные центры для несовершеннолетних</w:t>
      </w:r>
    </w:p>
    <w:p w:rsidR="00DF4AFC" w:rsidRPr="007F3429" w:rsidRDefault="00DF4AFC" w:rsidP="007F3429">
      <w:pPr>
        <w:pStyle w:val="a"/>
        <w:numPr>
          <w:ilvl w:val="0"/>
          <w:numId w:val="0"/>
        </w:numPr>
        <w:spacing w:line="264" w:lineRule="auto"/>
        <w:ind w:left="1211" w:right="170" w:hanging="360"/>
        <w:rPr>
          <w:b/>
        </w:rPr>
      </w:pPr>
    </w:p>
    <w:p w:rsidR="00DF4AFC" w:rsidRPr="007F3429" w:rsidRDefault="00DF4AFC" w:rsidP="00C568D2">
      <w:pPr>
        <w:pStyle w:val="ListParagraph"/>
        <w:numPr>
          <w:ilvl w:val="1"/>
          <w:numId w:val="8"/>
        </w:numPr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казенное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 в муниципальном образовании «город Кизилюрт</w:t>
      </w:r>
      <w:r w:rsidRPr="007F3429">
        <w:rPr>
          <w:rFonts w:ascii="Times New Roman" w:hAnsi="Times New Roman"/>
          <w:sz w:val="28"/>
          <w:szCs w:val="28"/>
        </w:rPr>
        <w:t xml:space="preserve">» </w:t>
      </w:r>
    </w:p>
    <w:p w:rsidR="00DF4AFC" w:rsidRPr="004C572C" w:rsidRDefault="00DF4AFC" w:rsidP="007F3429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К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СРЦН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город Кизилюрт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7F3429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5E55E9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ГКУ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 в муниципальном образовании «город Кизилюрт</w:t>
      </w:r>
      <w:r w:rsidRPr="007F3429">
        <w:rPr>
          <w:rFonts w:ascii="Times New Roman" w:hAnsi="Times New Roman"/>
          <w:sz w:val="28"/>
          <w:szCs w:val="28"/>
        </w:rPr>
        <w:t xml:space="preserve">» 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социально-реабилитационный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1 место в рейтинге среди социально-реабилитационных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5E55E9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5E55E9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5E55E9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0D3DF1" w:rsidRDefault="00DF4AFC" w:rsidP="005E55E9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54" type="#_x0000_t75" style="width:466.5pt;height:255pt">
            <v:imagedata r:id="rId35" o:title=""/>
          </v:shape>
        </w:pict>
      </w:r>
    </w:p>
    <w:p w:rsidR="00DF4AFC" w:rsidRDefault="00DF4AFC" w:rsidP="005E55E9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5E55E9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Default="00DF4AFC" w:rsidP="005E55E9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F4AFC" w:rsidRPr="0016227D" w:rsidRDefault="00DF4AFC" w:rsidP="005E55E9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5E55E9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C568D2">
      <w:pPr>
        <w:pStyle w:val="a"/>
        <w:numPr>
          <w:ilvl w:val="0"/>
          <w:numId w:val="9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Default="00DF4AFC" w:rsidP="00C568D2">
      <w:pPr>
        <w:pStyle w:val="a"/>
        <w:numPr>
          <w:ilvl w:val="0"/>
          <w:numId w:val="8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Default="00DF4AFC" w:rsidP="00C568D2">
      <w:pPr>
        <w:pStyle w:val="a"/>
        <w:numPr>
          <w:ilvl w:val="0"/>
          <w:numId w:val="8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Default="00DF4AFC" w:rsidP="00C568D2">
      <w:pPr>
        <w:pStyle w:val="a"/>
        <w:numPr>
          <w:ilvl w:val="0"/>
          <w:numId w:val="8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–0,0 проц.</w:t>
      </w:r>
    </w:p>
    <w:p w:rsidR="00DF4AFC" w:rsidRDefault="00DF4AFC" w:rsidP="00C568D2">
      <w:pPr>
        <w:pStyle w:val="a"/>
        <w:numPr>
          <w:ilvl w:val="0"/>
          <w:numId w:val="8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–0,0 проц.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100,0 проц.</w:t>
      </w:r>
      <w:r w:rsidRPr="00561619">
        <w:t xml:space="preserve"> при  максимальном значении -  </w:t>
      </w:r>
      <w:r>
        <w:t>100 проц., а неудовлетворенность – 0,0 проц., при максимальном значении – 100 проц.).</w:t>
      </w:r>
    </w:p>
    <w:p w:rsidR="00DF4AFC" w:rsidRPr="00561619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 социального обслуживания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необходимо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сохранить достигнутые успехи в части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качеств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а предоставления социальных услуг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SimSun" w:hAnsi="Times New Roman"/>
          <w:sz w:val="28"/>
          <w:szCs w:val="28"/>
          <w:lang w:eastAsia="ru-RU"/>
        </w:rPr>
        <w:t>ежеквартально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проводить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анкетирование клиентов.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5E55E9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5E55E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5E55E9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5E55E9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0C6B46">
      <w:pPr>
        <w:pStyle w:val="a"/>
        <w:spacing w:line="264" w:lineRule="auto"/>
        <w:ind w:left="0" w:right="170" w:firstLine="709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7F3429" w:rsidRDefault="00DF4AFC" w:rsidP="00197C6F">
      <w:pPr>
        <w:pStyle w:val="ListParagraph"/>
        <w:numPr>
          <w:ilvl w:val="1"/>
          <w:numId w:val="14"/>
        </w:numPr>
        <w:tabs>
          <w:tab w:val="num" w:pos="0"/>
        </w:tabs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казенное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 в муниципальном образовании, г. Махачкала</w:t>
      </w:r>
      <w:r w:rsidRPr="007F3429">
        <w:rPr>
          <w:rFonts w:ascii="Times New Roman" w:hAnsi="Times New Roman"/>
          <w:sz w:val="28"/>
          <w:szCs w:val="28"/>
        </w:rPr>
        <w:t xml:space="preserve"> </w:t>
      </w:r>
    </w:p>
    <w:p w:rsidR="00DF4AFC" w:rsidRPr="004C572C" w:rsidRDefault="00DF4AFC" w:rsidP="00197C6F">
      <w:pPr>
        <w:pStyle w:val="ListParagraph"/>
        <w:tabs>
          <w:tab w:val="num" w:pos="0"/>
        </w:tabs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К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СРЦН, г. Махачкала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197C6F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ГКУ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несовершеннолетних, г. Махачкала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социально-реабилитационный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2 место в рейтинге среди социально-реабилитационных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2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2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197C6F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55" type="#_x0000_t75" style="width:462pt;height:264.75pt">
            <v:imagedata r:id="rId36" o:title=""/>
          </v:shape>
        </w:pict>
      </w:r>
    </w:p>
    <w:p w:rsidR="00DF4AFC" w:rsidRDefault="00DF4AFC" w:rsidP="00197C6F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197C6F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197C6F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197C6F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197C6F">
      <w:pPr>
        <w:pStyle w:val="a"/>
        <w:numPr>
          <w:ilvl w:val="0"/>
          <w:numId w:val="9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1,0 проц.</w:t>
      </w:r>
    </w:p>
    <w:p w:rsidR="00DF4AFC" w:rsidRDefault="00DF4AFC" w:rsidP="00197C6F">
      <w:pPr>
        <w:pStyle w:val="a"/>
        <w:numPr>
          <w:ilvl w:val="0"/>
          <w:numId w:val="14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1,0 проц.</w:t>
      </w:r>
    </w:p>
    <w:p w:rsidR="00DF4AFC" w:rsidRDefault="00DF4AFC" w:rsidP="00197C6F">
      <w:pPr>
        <w:pStyle w:val="a"/>
        <w:numPr>
          <w:ilvl w:val="0"/>
          <w:numId w:val="14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197C6F">
      <w:pPr>
        <w:pStyle w:val="a"/>
        <w:numPr>
          <w:ilvl w:val="0"/>
          <w:numId w:val="14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–1,0 проц.</w:t>
      </w:r>
    </w:p>
    <w:p w:rsidR="00DF4AFC" w:rsidRDefault="00DF4AFC" w:rsidP="00197C6F">
      <w:pPr>
        <w:pStyle w:val="a"/>
        <w:numPr>
          <w:ilvl w:val="0"/>
          <w:numId w:val="14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–1,0 проц.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99,0 проц.</w:t>
      </w:r>
      <w:r w:rsidRPr="00561619">
        <w:t xml:space="preserve"> при  максимальном значении -  </w:t>
      </w:r>
      <w:r>
        <w:t>100 проц., а неудовлетворенность – 2,0 проц., при максимальном значении – 100 проц.).</w:t>
      </w:r>
    </w:p>
    <w:p w:rsidR="00DF4AFC" w:rsidRPr="00EC1549" w:rsidRDefault="00DF4AFC" w:rsidP="00E05325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7F3429" w:rsidRDefault="00DF4AFC" w:rsidP="00197C6F">
      <w:pPr>
        <w:pStyle w:val="ListParagraph"/>
        <w:numPr>
          <w:ilvl w:val="1"/>
          <w:numId w:val="15"/>
        </w:numPr>
        <w:tabs>
          <w:tab w:val="clear" w:pos="1260"/>
          <w:tab w:val="num" w:pos="0"/>
        </w:tabs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казенное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 в муниципальном образовании «город Дербент</w:t>
      </w:r>
      <w:r w:rsidRPr="007F3429">
        <w:rPr>
          <w:rFonts w:ascii="Times New Roman" w:hAnsi="Times New Roman"/>
          <w:sz w:val="28"/>
          <w:szCs w:val="28"/>
        </w:rPr>
        <w:t xml:space="preserve">» </w:t>
      </w:r>
    </w:p>
    <w:p w:rsidR="00DF4AFC" w:rsidRPr="004C572C" w:rsidRDefault="00DF4AFC" w:rsidP="00197C6F">
      <w:pPr>
        <w:pStyle w:val="ListParagraph"/>
        <w:tabs>
          <w:tab w:val="num" w:pos="0"/>
        </w:tabs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К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СРЦН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город Дербент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num" w:pos="0"/>
        </w:tabs>
        <w:spacing w:line="264" w:lineRule="auto"/>
        <w:ind w:right="170"/>
      </w:pPr>
    </w:p>
    <w:p w:rsidR="00DF4AFC" w:rsidRPr="00561619" w:rsidRDefault="00DF4AFC" w:rsidP="00197C6F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ГКУ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 в муниципальном образовании «город Дербент</w:t>
      </w:r>
      <w:r w:rsidRPr="007F3429">
        <w:rPr>
          <w:rFonts w:ascii="Times New Roman" w:hAnsi="Times New Roman"/>
          <w:sz w:val="28"/>
          <w:szCs w:val="28"/>
        </w:rPr>
        <w:t xml:space="preserve">» 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социально-реабилитационный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3 место в рейтинге среди социально-реабилитационных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3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3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654259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56" type="#_x0000_t75" style="width:474.75pt;height:293.25pt">
            <v:imagedata r:id="rId37" o:title=""/>
          </v:shape>
        </w:pict>
      </w:r>
    </w:p>
    <w:p w:rsidR="00DF4AFC" w:rsidRDefault="00DF4AFC" w:rsidP="00197C6F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197C6F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197C6F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197C6F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197C6F">
      <w:pPr>
        <w:pStyle w:val="a"/>
        <w:numPr>
          <w:ilvl w:val="0"/>
          <w:numId w:val="9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1,0 проц.</w:t>
      </w:r>
    </w:p>
    <w:p w:rsidR="00DF4AFC" w:rsidRDefault="00DF4AFC" w:rsidP="00197C6F">
      <w:pPr>
        <w:pStyle w:val="a"/>
        <w:numPr>
          <w:ilvl w:val="0"/>
          <w:numId w:val="15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197C6F">
      <w:pPr>
        <w:pStyle w:val="a"/>
        <w:numPr>
          <w:ilvl w:val="0"/>
          <w:numId w:val="15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197C6F">
      <w:pPr>
        <w:pStyle w:val="a"/>
        <w:numPr>
          <w:ilvl w:val="0"/>
          <w:numId w:val="15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–2,0 проц.</w:t>
      </w:r>
    </w:p>
    <w:p w:rsidR="00DF4AFC" w:rsidRDefault="00DF4AFC" w:rsidP="00197C6F">
      <w:pPr>
        <w:pStyle w:val="a"/>
        <w:numPr>
          <w:ilvl w:val="0"/>
          <w:numId w:val="15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–2,0 проц.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96,6 проц.</w:t>
      </w:r>
      <w:r w:rsidRPr="00561619">
        <w:t xml:space="preserve"> при  максимальном значении -  </w:t>
      </w:r>
      <w:r>
        <w:t>100 проц., а неудовлетворенность – 3,4 проц., при максимальном значении – 100 проц.).</w:t>
      </w:r>
    </w:p>
    <w:p w:rsidR="00DF4AFC" w:rsidRPr="00EC1549" w:rsidRDefault="00DF4AFC" w:rsidP="00363EE1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25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7F3429" w:rsidRDefault="00DF4AFC" w:rsidP="00654259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казенное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 в муниципальном образовании «город Хасавюрт</w:t>
      </w:r>
      <w:r w:rsidRPr="007F3429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654259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К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СРЦН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город Хасавюрт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197C6F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ГКУ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 в муниципальном образовании «город Хасавюрт</w:t>
      </w:r>
      <w:r w:rsidRPr="007F3429">
        <w:rPr>
          <w:rFonts w:ascii="Times New Roman" w:hAnsi="Times New Roman"/>
          <w:sz w:val="28"/>
          <w:szCs w:val="28"/>
        </w:rPr>
        <w:t xml:space="preserve">» 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социально-реабилитационный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4 место в рейтинге среди социально-реабилитационных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4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4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641C4A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57" type="#_x0000_t75" style="width:467.25pt;height:189pt">
            <v:imagedata r:id="rId38" o:title=""/>
          </v:shape>
        </w:pict>
      </w:r>
    </w:p>
    <w:p w:rsidR="00DF4AFC" w:rsidRDefault="00DF4AFC" w:rsidP="00197C6F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197C6F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197C6F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197C6F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C10871">
      <w:pPr>
        <w:pStyle w:val="a"/>
        <w:numPr>
          <w:ilvl w:val="0"/>
          <w:numId w:val="17"/>
        </w:numPr>
        <w:tabs>
          <w:tab w:val="clear" w:pos="993"/>
        </w:tabs>
        <w:spacing w:line="264" w:lineRule="auto"/>
        <w:ind w:right="17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C10871">
      <w:pPr>
        <w:pStyle w:val="a"/>
        <w:numPr>
          <w:ilvl w:val="0"/>
          <w:numId w:val="17"/>
        </w:numPr>
        <w:tabs>
          <w:tab w:val="clear" w:pos="993"/>
        </w:tabs>
        <w:spacing w:line="264" w:lineRule="auto"/>
        <w:ind w:left="0" w:right="170" w:firstLine="36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C10871">
      <w:pPr>
        <w:pStyle w:val="a"/>
        <w:numPr>
          <w:ilvl w:val="0"/>
          <w:numId w:val="17"/>
        </w:numPr>
        <w:tabs>
          <w:tab w:val="clear" w:pos="720"/>
          <w:tab w:val="clear" w:pos="993"/>
          <w:tab w:val="num" w:pos="0"/>
        </w:tabs>
        <w:spacing w:line="264" w:lineRule="auto"/>
        <w:ind w:left="0" w:right="170" w:firstLine="54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C10871">
      <w:pPr>
        <w:pStyle w:val="a"/>
        <w:numPr>
          <w:ilvl w:val="0"/>
          <w:numId w:val="17"/>
        </w:numPr>
        <w:tabs>
          <w:tab w:val="clear" w:pos="993"/>
        </w:tabs>
        <w:spacing w:line="264" w:lineRule="auto"/>
        <w:ind w:left="0" w:right="170" w:firstLine="54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–4,0 проц.</w:t>
      </w:r>
    </w:p>
    <w:p w:rsidR="00DF4AFC" w:rsidRDefault="00DF4AFC" w:rsidP="00197C6F">
      <w:pPr>
        <w:pStyle w:val="a"/>
        <w:numPr>
          <w:ilvl w:val="0"/>
          <w:numId w:val="17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4,0 проц.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96,0 проц.</w:t>
      </w:r>
      <w:r w:rsidRPr="00561619">
        <w:t xml:space="preserve"> при  максимальном значении -  </w:t>
      </w:r>
      <w:r>
        <w:t>100 проц., а неудовлетворенность – 4,0 проц., при максимальном значении – 100 проц.).</w:t>
      </w:r>
    </w:p>
    <w:p w:rsidR="00DF4AFC" w:rsidRPr="00EC1549" w:rsidRDefault="00DF4AFC" w:rsidP="00363EE1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C10871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7F3429" w:rsidRDefault="00DF4AFC" w:rsidP="00C10871">
      <w:pPr>
        <w:pStyle w:val="ListParagraph"/>
        <w:numPr>
          <w:ilvl w:val="1"/>
          <w:numId w:val="16"/>
        </w:numPr>
        <w:tabs>
          <w:tab w:val="clear" w:pos="720"/>
          <w:tab w:val="num" w:pos="0"/>
        </w:tabs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казенное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 в муниципальном образовании «Хасавюртовский район</w:t>
      </w:r>
      <w:r w:rsidRPr="007F3429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C10871">
      <w:pPr>
        <w:pStyle w:val="ListParagraph"/>
        <w:tabs>
          <w:tab w:val="num" w:pos="0"/>
        </w:tabs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К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СРЦН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Хасавюртовский район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197C6F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ГКУ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 в муниципальном образовании «Хасавюртовский район</w:t>
      </w:r>
      <w:r w:rsidRPr="007F3429">
        <w:rPr>
          <w:rFonts w:ascii="Times New Roman" w:hAnsi="Times New Roman"/>
          <w:sz w:val="28"/>
          <w:szCs w:val="28"/>
        </w:rPr>
        <w:t xml:space="preserve">» 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социально-реабилитационный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5 место в рейтинге среди социально-реабилитационных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5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5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C10871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58" type="#_x0000_t75" style="width:465pt;height:203.25pt">
            <v:imagedata r:id="rId39" o:title=""/>
          </v:shape>
        </w:pict>
      </w:r>
    </w:p>
    <w:p w:rsidR="00DF4AFC" w:rsidRDefault="00DF4AFC" w:rsidP="00197C6F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197C6F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197C6F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197C6F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197C6F">
      <w:pPr>
        <w:pStyle w:val="a"/>
        <w:numPr>
          <w:ilvl w:val="0"/>
          <w:numId w:val="9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197C6F">
      <w:pPr>
        <w:pStyle w:val="a"/>
        <w:numPr>
          <w:ilvl w:val="0"/>
          <w:numId w:val="16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197C6F">
      <w:pPr>
        <w:pStyle w:val="a"/>
        <w:numPr>
          <w:ilvl w:val="0"/>
          <w:numId w:val="16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197C6F">
      <w:pPr>
        <w:pStyle w:val="a"/>
        <w:numPr>
          <w:ilvl w:val="0"/>
          <w:numId w:val="16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–3,0 проц.</w:t>
      </w:r>
    </w:p>
    <w:p w:rsidR="00DF4AFC" w:rsidRDefault="00DF4AFC" w:rsidP="00197C6F">
      <w:pPr>
        <w:pStyle w:val="a"/>
        <w:numPr>
          <w:ilvl w:val="0"/>
          <w:numId w:val="16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40,0 проц.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95,2 проц.</w:t>
      </w:r>
      <w:r w:rsidRPr="00561619">
        <w:t xml:space="preserve"> при  максимальном значении -  </w:t>
      </w:r>
      <w:r>
        <w:t>100 проц., а неудовлетворенность – 4,8 проц., при максимальном значении – 100 проц.).</w:t>
      </w:r>
    </w:p>
    <w:p w:rsidR="00DF4AFC" w:rsidRPr="00EC1549" w:rsidRDefault="00DF4AFC" w:rsidP="00363EE1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7F3429" w:rsidRDefault="00DF4AFC" w:rsidP="001B3280">
      <w:pPr>
        <w:pStyle w:val="ListParagraph"/>
        <w:numPr>
          <w:ilvl w:val="1"/>
          <w:numId w:val="18"/>
        </w:numPr>
        <w:tabs>
          <w:tab w:val="clear" w:pos="720"/>
          <w:tab w:val="num" w:pos="0"/>
        </w:tabs>
        <w:spacing w:after="0" w:line="264" w:lineRule="auto"/>
        <w:ind w:left="0" w:right="170" w:firstLine="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казенное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 в муниципальном образовании «Кизилюртовский район</w:t>
      </w:r>
      <w:r w:rsidRPr="007F3429">
        <w:rPr>
          <w:rFonts w:ascii="Times New Roman" w:hAnsi="Times New Roman"/>
          <w:sz w:val="28"/>
          <w:szCs w:val="28"/>
        </w:rPr>
        <w:t xml:space="preserve">» </w:t>
      </w:r>
    </w:p>
    <w:p w:rsidR="00DF4AFC" w:rsidRPr="004C572C" w:rsidRDefault="00DF4AFC" w:rsidP="001B3280">
      <w:pPr>
        <w:pStyle w:val="ListParagraph"/>
        <w:tabs>
          <w:tab w:val="num" w:pos="0"/>
        </w:tabs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К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СРЦН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Кизилюртовский район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197C6F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ГКУ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Социально-р</w:t>
      </w:r>
      <w:r w:rsidRPr="007F3429">
        <w:rPr>
          <w:rFonts w:ascii="Times New Roman" w:hAnsi="Times New Roman"/>
          <w:sz w:val="28"/>
          <w:szCs w:val="28"/>
        </w:rPr>
        <w:t xml:space="preserve">еабилитационный центр для </w:t>
      </w:r>
      <w:r>
        <w:rPr>
          <w:rFonts w:ascii="Times New Roman" w:hAnsi="Times New Roman"/>
          <w:sz w:val="28"/>
          <w:szCs w:val="28"/>
        </w:rPr>
        <w:t>несовершеннолетних в муниципальном образовании «Кизилюртовский район</w:t>
      </w:r>
      <w:r w:rsidRPr="007F3429">
        <w:rPr>
          <w:rFonts w:ascii="Times New Roman" w:hAnsi="Times New Roman"/>
          <w:sz w:val="28"/>
          <w:szCs w:val="28"/>
        </w:rPr>
        <w:t xml:space="preserve">» 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социально-реабилитационный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6 место в рейтинге среди социально-реабилитационных центров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6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6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1B3280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59" type="#_x0000_t75" style="width:475.5pt;height:210pt">
            <v:imagedata r:id="rId40" o:title=""/>
          </v:shape>
        </w:pict>
      </w:r>
    </w:p>
    <w:p w:rsidR="00DF4AFC" w:rsidRDefault="00DF4AFC" w:rsidP="00197C6F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197C6F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197C6F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197C6F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1B3280">
      <w:pPr>
        <w:pStyle w:val="a"/>
        <w:numPr>
          <w:ilvl w:val="0"/>
          <w:numId w:val="19"/>
        </w:numPr>
        <w:tabs>
          <w:tab w:val="clear" w:pos="993"/>
        </w:tabs>
        <w:spacing w:line="264" w:lineRule="auto"/>
        <w:ind w:right="170" w:firstLine="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197C6F">
      <w:pPr>
        <w:pStyle w:val="a"/>
        <w:numPr>
          <w:ilvl w:val="0"/>
          <w:numId w:val="19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50,0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50,0 проц.</w:t>
      </w:r>
    </w:p>
    <w:p w:rsidR="00DF4AFC" w:rsidRDefault="00DF4AFC" w:rsidP="00197C6F">
      <w:pPr>
        <w:pStyle w:val="a"/>
        <w:numPr>
          <w:ilvl w:val="0"/>
          <w:numId w:val="19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8,0 проц.</w:t>
      </w:r>
    </w:p>
    <w:p w:rsidR="00DF4AFC" w:rsidRDefault="00DF4AFC" w:rsidP="00197C6F">
      <w:pPr>
        <w:pStyle w:val="a"/>
        <w:numPr>
          <w:ilvl w:val="0"/>
          <w:numId w:val="19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94,0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–6,0 проц.</w:t>
      </w:r>
    </w:p>
    <w:p w:rsidR="00DF4AFC" w:rsidRDefault="00DF4AFC" w:rsidP="00197C6F">
      <w:pPr>
        <w:pStyle w:val="a"/>
        <w:numPr>
          <w:ilvl w:val="0"/>
          <w:numId w:val="19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92,0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–8,0 проц.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83,6 проц.</w:t>
      </w:r>
      <w:r w:rsidRPr="00561619">
        <w:t xml:space="preserve"> при  максимальном значении -  </w:t>
      </w:r>
      <w:r>
        <w:t>100 проц., а неудовлетворенность – 16,4 проц., при максимальном значении – 100 проц.).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необходимо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ить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E67166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E67166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E67166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E67166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E67166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1B3280" w:rsidRDefault="00DF4AFC" w:rsidP="001B3280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/>
        <w:jc w:val="center"/>
        <w:rPr>
          <w:b/>
        </w:rPr>
      </w:pPr>
      <w:r w:rsidRPr="001B3280">
        <w:rPr>
          <w:b/>
        </w:rPr>
        <w:t>Центр социальной помощи семье и детям</w:t>
      </w:r>
    </w:p>
    <w:p w:rsidR="00DF4AFC" w:rsidRDefault="00DF4AFC" w:rsidP="001B3280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7F3429" w:rsidRDefault="00DF4AFC" w:rsidP="001B3280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казенное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«</w:t>
      </w:r>
      <w:r>
        <w:rPr>
          <w:rFonts w:ascii="Times New Roman" w:hAnsi="Times New Roman"/>
          <w:sz w:val="28"/>
          <w:szCs w:val="28"/>
        </w:rPr>
        <w:t>Республиканский центр социальной помощи семье и детям, г. Махачкала</w:t>
      </w:r>
      <w:r w:rsidRPr="007F3429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1B3280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К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РЦСПСД, г. Махачкала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197C6F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197C6F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ГКУ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Республиканский центр социальной помощи семье и детям</w:t>
      </w:r>
      <w:r w:rsidRPr="007F3429">
        <w:rPr>
          <w:rFonts w:ascii="Times New Roman" w:hAnsi="Times New Roman"/>
          <w:sz w:val="28"/>
          <w:szCs w:val="28"/>
        </w:rPr>
        <w:t xml:space="preserve"> </w:t>
      </w:r>
      <w:r w:rsidRPr="004C5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1 место в рейтинге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197C6F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BA2039" w:rsidRDefault="00DF4AFC" w:rsidP="00197C6F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60" type="#_x0000_t75" style="width:464.25pt;height:204pt">
            <v:imagedata r:id="rId41" o:title=""/>
          </v:shape>
        </w:pict>
      </w:r>
    </w:p>
    <w:p w:rsidR="00DF4AFC" w:rsidRDefault="00DF4AFC" w:rsidP="00197C6F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197C6F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197C6F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197C6F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BA2039">
      <w:pPr>
        <w:pStyle w:val="a"/>
        <w:numPr>
          <w:ilvl w:val="0"/>
          <w:numId w:val="20"/>
        </w:numPr>
        <w:tabs>
          <w:tab w:val="clear" w:pos="720"/>
          <w:tab w:val="clear" w:pos="993"/>
          <w:tab w:val="num" w:pos="0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1,0 проц.</w:t>
      </w:r>
    </w:p>
    <w:p w:rsidR="00DF4AFC" w:rsidRDefault="00DF4AFC" w:rsidP="00197C6F">
      <w:pPr>
        <w:pStyle w:val="a"/>
        <w:numPr>
          <w:ilvl w:val="0"/>
          <w:numId w:val="20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90,0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10,0 проц.</w:t>
      </w:r>
    </w:p>
    <w:p w:rsidR="00DF4AFC" w:rsidRDefault="00DF4AFC" w:rsidP="00197C6F">
      <w:pPr>
        <w:pStyle w:val="a"/>
        <w:numPr>
          <w:ilvl w:val="0"/>
          <w:numId w:val="20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1,0 проц.</w:t>
      </w:r>
    </w:p>
    <w:p w:rsidR="00DF4AFC" w:rsidRDefault="00DF4AFC" w:rsidP="00197C6F">
      <w:pPr>
        <w:pStyle w:val="a"/>
        <w:numPr>
          <w:ilvl w:val="0"/>
          <w:numId w:val="20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1,0 проц.</w:t>
      </w:r>
    </w:p>
    <w:p w:rsidR="00DF4AFC" w:rsidRDefault="00DF4AFC" w:rsidP="00197C6F">
      <w:pPr>
        <w:pStyle w:val="a"/>
        <w:numPr>
          <w:ilvl w:val="0"/>
          <w:numId w:val="20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1,0 проц.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                 97,2 проц.</w:t>
      </w:r>
      <w:r w:rsidRPr="00561619">
        <w:t xml:space="preserve"> при  максимальном значении -  </w:t>
      </w:r>
      <w:r>
        <w:t>100 проц., а неудовлетворенность – 2,8 проц., при максимальном значении – 100 проц.).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 социального обслуживания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необходимо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сохранить достигнутые успехи в части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качеств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а предоставления социальных услуг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SimSun" w:hAnsi="Times New Roman"/>
          <w:sz w:val="28"/>
          <w:szCs w:val="28"/>
          <w:lang w:eastAsia="ru-RU"/>
        </w:rPr>
        <w:t>ежеквартально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проводить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анкетирование клиентов.</w:t>
      </w:r>
    </w:p>
    <w:p w:rsidR="00DF4AFC" w:rsidRPr="00EC1549" w:rsidRDefault="00DF4AFC" w:rsidP="00363EE1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обеспечить </w:t>
      </w:r>
      <w:r w:rsidRPr="00EC1549">
        <w:rPr>
          <w:rFonts w:ascii="Times New Roman" w:hAnsi="Times New Roman"/>
          <w:sz w:val="28"/>
          <w:szCs w:val="28"/>
        </w:rPr>
        <w:t>организацию рационал</w:t>
      </w:r>
      <w:r>
        <w:rPr>
          <w:rFonts w:ascii="Times New Roman" w:hAnsi="Times New Roman"/>
          <w:sz w:val="28"/>
          <w:szCs w:val="28"/>
        </w:rPr>
        <w:t>ьного, в том числе диетического</w:t>
      </w:r>
      <w:r w:rsidRPr="00EC1549">
        <w:rPr>
          <w:rFonts w:ascii="Times New Roman" w:hAnsi="Times New Roman"/>
          <w:sz w:val="28"/>
          <w:szCs w:val="28"/>
        </w:rPr>
        <w:t xml:space="preserve">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197C6F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197C6F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197C6F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197C6F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1B3280" w:rsidRDefault="00DF4AFC" w:rsidP="007C0BF4">
      <w:pPr>
        <w:pStyle w:val="a"/>
        <w:numPr>
          <w:ilvl w:val="0"/>
          <w:numId w:val="0"/>
        </w:numPr>
        <w:tabs>
          <w:tab w:val="clear" w:pos="993"/>
          <w:tab w:val="left" w:pos="0"/>
        </w:tabs>
        <w:spacing w:line="264" w:lineRule="auto"/>
        <w:ind w:right="170"/>
        <w:jc w:val="center"/>
        <w:rPr>
          <w:b/>
        </w:rPr>
      </w:pPr>
      <w:r w:rsidRPr="001B3280">
        <w:rPr>
          <w:b/>
        </w:rPr>
        <w:t xml:space="preserve">Центр </w:t>
      </w:r>
      <w:r>
        <w:rPr>
          <w:b/>
        </w:rPr>
        <w:t>психолого-педагогической помощи населению</w:t>
      </w:r>
    </w:p>
    <w:p w:rsidR="00DF4AFC" w:rsidRDefault="00DF4AFC" w:rsidP="007C0BF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7F3429" w:rsidRDefault="00DF4AFC" w:rsidP="007C0BF4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казенное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«</w:t>
      </w:r>
      <w:r>
        <w:rPr>
          <w:rFonts w:ascii="Times New Roman" w:hAnsi="Times New Roman"/>
          <w:sz w:val="28"/>
          <w:szCs w:val="28"/>
        </w:rPr>
        <w:t xml:space="preserve">Центр психолого-педагогической помощи населению в муниципальном образовании «Хасавюртовский район </w:t>
      </w:r>
      <w:r w:rsidRPr="007F3429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7C0BF4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К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ЦПППН в МО «Хасавюртовский район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7C0BF4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7C0BF4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ГКУ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ЦПППН в МО «Хасавюртовский район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1 место в рейтинге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7C0BF4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7C0BF4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7C0BF4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7C0BF4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846AE6" w:rsidRDefault="00DF4AFC" w:rsidP="007C0BF4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61" type="#_x0000_t75" style="width:455.25pt;height:209.25pt">
            <v:imagedata r:id="rId42" o:title=""/>
          </v:shape>
        </w:pict>
      </w:r>
    </w:p>
    <w:p w:rsidR="00DF4AFC" w:rsidRDefault="00DF4AFC" w:rsidP="007C0BF4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7C0BF4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7C0BF4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7C0BF4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B85E5F">
      <w:pPr>
        <w:pStyle w:val="a"/>
        <w:numPr>
          <w:ilvl w:val="0"/>
          <w:numId w:val="21"/>
        </w:numPr>
        <w:tabs>
          <w:tab w:val="clear" w:pos="993"/>
        </w:tabs>
        <w:spacing w:line="264" w:lineRule="auto"/>
        <w:ind w:right="170" w:firstLine="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7C0BF4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0,0 проц.,</w:t>
      </w:r>
    </w:p>
    <w:p w:rsidR="00DF4AFC" w:rsidRPr="00561619" w:rsidRDefault="00DF4AFC" w:rsidP="007C0BF4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Default="00DF4AFC" w:rsidP="007C0BF4">
      <w:pPr>
        <w:pStyle w:val="a"/>
        <w:numPr>
          <w:ilvl w:val="0"/>
          <w:numId w:val="21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7C0BF4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00,0 проц.,</w:t>
      </w:r>
    </w:p>
    <w:p w:rsidR="00DF4AFC" w:rsidRPr="00561619" w:rsidRDefault="00DF4AFC" w:rsidP="007C0BF4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Default="00DF4AFC" w:rsidP="007C0BF4">
      <w:pPr>
        <w:pStyle w:val="a"/>
        <w:numPr>
          <w:ilvl w:val="0"/>
          <w:numId w:val="21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7C0BF4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7C0BF4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7C0BF4">
      <w:pPr>
        <w:pStyle w:val="a"/>
        <w:numPr>
          <w:ilvl w:val="0"/>
          <w:numId w:val="21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7C0BF4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7C0BF4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Default="00DF4AFC" w:rsidP="007C0BF4">
      <w:pPr>
        <w:pStyle w:val="a"/>
        <w:numPr>
          <w:ilvl w:val="0"/>
          <w:numId w:val="21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7C0BF4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7C0BF4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Pr="00561619" w:rsidRDefault="00DF4AFC" w:rsidP="007C0BF4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                 97,7 проц.</w:t>
      </w:r>
      <w:r w:rsidRPr="00561619">
        <w:t xml:space="preserve"> при  максимальном значении -  </w:t>
      </w:r>
      <w:r>
        <w:t>100 проц., а неудовлетворенность – 2,3 проц., при максимальном значении – 100 проц.).</w:t>
      </w:r>
    </w:p>
    <w:p w:rsidR="00DF4AFC" w:rsidRPr="00561619" w:rsidRDefault="00DF4AFC" w:rsidP="007C0BF4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 социального обслуживания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необходимо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сохранить достигнутые успехи в части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качеств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а предоставления социальных услуг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SimSun" w:hAnsi="Times New Roman"/>
          <w:sz w:val="28"/>
          <w:szCs w:val="28"/>
          <w:lang w:eastAsia="ru-RU"/>
        </w:rPr>
        <w:t>ежеквартально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проводить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анкетирование клиентов.</w:t>
      </w:r>
    </w:p>
    <w:p w:rsidR="00DF4AFC" w:rsidRPr="00561619" w:rsidRDefault="00DF4AFC" w:rsidP="007C0BF4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7C0BF4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7C0BF4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7C0BF4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7C0BF4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7C0BF4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7C0BF4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7C0BF4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7C0BF4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7C0BF4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7C0BF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A757F4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Pr="004B511D" w:rsidRDefault="00DF4AFC" w:rsidP="004B511D">
      <w:pPr>
        <w:pStyle w:val="a"/>
        <w:numPr>
          <w:ilvl w:val="0"/>
          <w:numId w:val="0"/>
        </w:numPr>
        <w:spacing w:line="264" w:lineRule="auto"/>
        <w:ind w:right="170"/>
        <w:jc w:val="center"/>
        <w:rPr>
          <w:b/>
        </w:rPr>
      </w:pPr>
      <w:r w:rsidRPr="004B511D">
        <w:rPr>
          <w:b/>
        </w:rPr>
        <w:t>Стационарные учреждения социального обслуживания населения</w:t>
      </w:r>
    </w:p>
    <w:p w:rsidR="00DF4AFC" w:rsidRPr="004B511D" w:rsidRDefault="00DF4AFC" w:rsidP="0065491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бюджетное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</w:t>
      </w:r>
    </w:p>
    <w:p w:rsidR="00DF4AFC" w:rsidRPr="007F3429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Дом-интернат для престарелых и инвалидов «Ветеран</w:t>
      </w:r>
      <w:r w:rsidRPr="007F3429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Б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Дом-интернат «Ветеран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0C7A5E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Дом-интернат для престарелых и инвалидов «Ветеран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Дом-интернат)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1 место в рейтинге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7A5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</w:t>
      </w:r>
      <w:r w:rsidRPr="00561619">
        <w:t>-ое место по оценке качества оказываемых социальных услуг со стороны клиентов</w:t>
      </w:r>
      <w:r>
        <w:t>;</w:t>
      </w:r>
    </w:p>
    <w:p w:rsidR="00DF4AFC" w:rsidRPr="00561619" w:rsidRDefault="00DF4AFC" w:rsidP="000C7A5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1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C7A5E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4B511D" w:rsidRDefault="00DF4AFC" w:rsidP="000C7A5E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62" type="#_x0000_t75" style="width:462pt;height:211.5pt">
            <v:imagedata r:id="rId43" o:title=""/>
          </v:shape>
        </w:pict>
      </w:r>
    </w:p>
    <w:p w:rsidR="00DF4AFC" w:rsidRDefault="00DF4AFC" w:rsidP="000C7A5E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0C7A5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0C7A5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7A5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4B511D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 xml:space="preserve">1. </w:t>
      </w: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Default="00DF4AFC" w:rsidP="004B511D">
      <w:pPr>
        <w:pStyle w:val="a"/>
        <w:numPr>
          <w:ilvl w:val="0"/>
          <w:numId w:val="18"/>
        </w:numPr>
        <w:tabs>
          <w:tab w:val="clear" w:pos="993"/>
        </w:tabs>
        <w:spacing w:line="264" w:lineRule="auto"/>
        <w:ind w:right="170" w:firstLine="30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Default="00DF4AFC" w:rsidP="000C7A5E">
      <w:pPr>
        <w:pStyle w:val="a"/>
        <w:numPr>
          <w:ilvl w:val="0"/>
          <w:numId w:val="18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0,0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Default="00DF4AFC" w:rsidP="000C7A5E">
      <w:pPr>
        <w:pStyle w:val="a"/>
        <w:numPr>
          <w:ilvl w:val="0"/>
          <w:numId w:val="18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Default="00DF4AFC" w:rsidP="000C7A5E">
      <w:pPr>
        <w:pStyle w:val="a"/>
        <w:numPr>
          <w:ilvl w:val="0"/>
          <w:numId w:val="18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100,0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                 100,0 проц.</w:t>
      </w:r>
      <w:r w:rsidRPr="00561619">
        <w:t xml:space="preserve"> при  максимальном значении - </w:t>
      </w:r>
      <w:r>
        <w:t>100 проц., а неудовлетворенность – 0,0 проц., при максимальном значении – 100 проц.).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 социального обслуживания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необходимо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сохранить достигнутые успехи в части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качеств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а предоставления социальных услуг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SimSun" w:hAnsi="Times New Roman"/>
          <w:sz w:val="28"/>
          <w:szCs w:val="28"/>
          <w:lang w:eastAsia="ru-RU"/>
        </w:rPr>
        <w:t>ежеквартально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проводить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анкетирование клиентов.</w:t>
      </w:r>
    </w:p>
    <w:p w:rsidR="00DF4AFC" w:rsidRPr="0016216F" w:rsidRDefault="00DF4AFC" w:rsidP="005E192C">
      <w:pPr>
        <w:pStyle w:val="BodyTextIndent2"/>
        <w:spacing w:after="0" w:line="240" w:lineRule="auto"/>
        <w:ind w:left="0" w:firstLine="720"/>
        <w:jc w:val="both"/>
        <w:rPr>
          <w:sz w:val="28"/>
          <w:szCs w:val="28"/>
        </w:rPr>
      </w:pPr>
      <w:r w:rsidRPr="0016216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Доме-интернате </w:t>
      </w:r>
      <w:r w:rsidRPr="0016216F">
        <w:rPr>
          <w:sz w:val="28"/>
          <w:szCs w:val="28"/>
        </w:rPr>
        <w:t xml:space="preserve">созданы все условия для проведения досуга пожилых людей и инвалидов. Имеются комнаты отдыха, уютные холлы с мягкой мебелью, во многих комнатах имеются телевизоры и холодильники. Условия жизни в </w:t>
      </w:r>
      <w:r>
        <w:rPr>
          <w:sz w:val="28"/>
          <w:szCs w:val="28"/>
        </w:rPr>
        <w:t xml:space="preserve">Доме-интернате </w:t>
      </w:r>
      <w:r w:rsidRPr="0016216F">
        <w:rPr>
          <w:sz w:val="28"/>
          <w:szCs w:val="28"/>
        </w:rPr>
        <w:t xml:space="preserve">максимально приближены к домашним. </w:t>
      </w:r>
    </w:p>
    <w:p w:rsidR="00DF4AFC" w:rsidRPr="00EC1549" w:rsidRDefault="00DF4AFC" w:rsidP="005E192C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EC1549" w:rsidRDefault="00DF4AFC" w:rsidP="005E192C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О</w:t>
      </w:r>
      <w:r w:rsidRPr="00EC1549">
        <w:rPr>
          <w:rFonts w:ascii="Times New Roman" w:hAnsi="Times New Roman"/>
          <w:sz w:val="28"/>
          <w:szCs w:val="28"/>
        </w:rPr>
        <w:t>беспечить своевременную диспансеризацию, пров</w:t>
      </w:r>
      <w:r>
        <w:rPr>
          <w:rFonts w:ascii="Times New Roman" w:hAnsi="Times New Roman"/>
          <w:sz w:val="28"/>
          <w:szCs w:val="28"/>
        </w:rPr>
        <w:t>е</w:t>
      </w:r>
      <w:r w:rsidRPr="00EC1549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ение</w:t>
      </w:r>
      <w:r w:rsidRPr="00EC1549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й</w:t>
      </w:r>
      <w:r w:rsidRPr="00EC1549">
        <w:rPr>
          <w:rFonts w:ascii="Times New Roman" w:hAnsi="Times New Roman"/>
          <w:sz w:val="28"/>
          <w:szCs w:val="28"/>
        </w:rPr>
        <w:t xml:space="preserve"> способствующих продлению активного образа жизни проживающих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EC1549">
        <w:rPr>
          <w:rFonts w:ascii="Times New Roman" w:hAnsi="Times New Roman"/>
          <w:sz w:val="28"/>
          <w:szCs w:val="28"/>
        </w:rPr>
        <w:t xml:space="preserve"> организовывать досуг проживающих граждан.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бюджетное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</w:t>
      </w:r>
    </w:p>
    <w:p w:rsidR="00DF4AFC" w:rsidRPr="007F3429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Психоневрологический интернат «Милосердие</w:t>
      </w:r>
      <w:r w:rsidRPr="007F3429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Б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Интернат «Милосердие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4B511D">
      <w:pPr>
        <w:pStyle w:val="ListParagraph"/>
        <w:spacing w:after="0" w:line="264" w:lineRule="auto"/>
        <w:ind w:left="0" w:right="170" w:firstLine="720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>ГБУ</w:t>
      </w:r>
      <w:r w:rsidRPr="007F3429">
        <w:rPr>
          <w:rFonts w:ascii="Times New Roman" w:hAnsi="Times New Roman"/>
          <w:sz w:val="28"/>
          <w:szCs w:val="28"/>
        </w:rPr>
        <w:t xml:space="preserve"> РД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342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Психоневрологический интернат «Милосердие</w:t>
      </w:r>
      <w:r w:rsidRPr="007F342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(далее – Интернат «Милосердие»)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2 место в рейтинге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7A5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2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7A5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2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Pr="00637DE5" w:rsidRDefault="00DF4AFC" w:rsidP="000C7A5E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16"/>
          <w:szCs w:val="16"/>
          <w:lang w:eastAsia="ru-RU"/>
        </w:rPr>
      </w:pPr>
    </w:p>
    <w:p w:rsidR="00DF4AFC" w:rsidRPr="00637DE5" w:rsidRDefault="00DF4AFC" w:rsidP="000C7A5E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63" type="#_x0000_t75" style="width:458.25pt;height:212.25pt">
            <v:imagedata r:id="rId44" o:title=""/>
          </v:shape>
        </w:pict>
      </w:r>
    </w:p>
    <w:p w:rsidR="00DF4AFC" w:rsidRDefault="00DF4AFC" w:rsidP="000C7A5E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0C7A5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0C7A5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7A5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637DE5">
      <w:pPr>
        <w:pStyle w:val="a"/>
        <w:numPr>
          <w:ilvl w:val="0"/>
          <w:numId w:val="22"/>
        </w:numPr>
        <w:tabs>
          <w:tab w:val="clear" w:pos="993"/>
        </w:tabs>
        <w:spacing w:line="264" w:lineRule="auto"/>
        <w:ind w:right="170" w:firstLine="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1,0 проц.</w:t>
      </w:r>
    </w:p>
    <w:p w:rsidR="00DF4AFC" w:rsidRDefault="00DF4AFC" w:rsidP="000C7A5E">
      <w:pPr>
        <w:pStyle w:val="a"/>
        <w:numPr>
          <w:ilvl w:val="0"/>
          <w:numId w:val="22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1,0 проц.</w:t>
      </w:r>
    </w:p>
    <w:p w:rsidR="00DF4AFC" w:rsidRDefault="00DF4AFC" w:rsidP="000C7A5E">
      <w:pPr>
        <w:pStyle w:val="a"/>
        <w:numPr>
          <w:ilvl w:val="0"/>
          <w:numId w:val="22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85,0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15,0 проц.</w:t>
      </w:r>
    </w:p>
    <w:p w:rsidR="00DF4AFC" w:rsidRDefault="00DF4AFC" w:rsidP="000C7A5E">
      <w:pPr>
        <w:pStyle w:val="a"/>
        <w:numPr>
          <w:ilvl w:val="0"/>
          <w:numId w:val="22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0C7A5E">
      <w:pPr>
        <w:pStyle w:val="a"/>
        <w:numPr>
          <w:ilvl w:val="0"/>
          <w:numId w:val="22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3,0 проц.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                 95,6 проц.</w:t>
      </w:r>
      <w:r w:rsidRPr="00561619">
        <w:t xml:space="preserve"> при  максимальном значении -  </w:t>
      </w:r>
      <w:r>
        <w:t>100 проц., а неудовлетворенность – 4,4 проц., при максимальном значении – 100 проц.).</w:t>
      </w:r>
    </w:p>
    <w:p w:rsidR="00DF4AFC" w:rsidRPr="0016216F" w:rsidRDefault="00DF4AFC" w:rsidP="005E192C">
      <w:pPr>
        <w:pStyle w:val="BodyTextIndent2"/>
        <w:spacing w:after="0" w:line="240" w:lineRule="auto"/>
        <w:ind w:left="0" w:firstLine="720"/>
        <w:jc w:val="both"/>
        <w:rPr>
          <w:sz w:val="28"/>
          <w:szCs w:val="28"/>
        </w:rPr>
      </w:pPr>
      <w:r w:rsidRPr="0016216F">
        <w:rPr>
          <w:sz w:val="28"/>
          <w:szCs w:val="28"/>
        </w:rPr>
        <w:t xml:space="preserve">В </w:t>
      </w:r>
      <w:r>
        <w:rPr>
          <w:sz w:val="28"/>
          <w:szCs w:val="28"/>
        </w:rPr>
        <w:t>И</w:t>
      </w:r>
      <w:r w:rsidRPr="0016216F">
        <w:rPr>
          <w:sz w:val="28"/>
          <w:szCs w:val="28"/>
        </w:rPr>
        <w:t xml:space="preserve">нтернате </w:t>
      </w:r>
      <w:r>
        <w:rPr>
          <w:sz w:val="28"/>
          <w:szCs w:val="28"/>
        </w:rPr>
        <w:t xml:space="preserve">«Милосердие» </w:t>
      </w:r>
      <w:r w:rsidRPr="0016216F">
        <w:rPr>
          <w:sz w:val="28"/>
          <w:szCs w:val="28"/>
        </w:rPr>
        <w:t xml:space="preserve">созданы все условия для проведения досуга пожилых людей и инвалидов. Имеются комнаты отдыха, уютные холлы с мягкой мебелью, во многих комнатах имеются телевизоры и холодильники. Условия жизни в </w:t>
      </w:r>
      <w:r>
        <w:rPr>
          <w:sz w:val="28"/>
          <w:szCs w:val="28"/>
        </w:rPr>
        <w:t>И</w:t>
      </w:r>
      <w:r w:rsidRPr="0016216F">
        <w:rPr>
          <w:sz w:val="28"/>
          <w:szCs w:val="28"/>
        </w:rPr>
        <w:t xml:space="preserve">нтернате </w:t>
      </w:r>
      <w:r>
        <w:rPr>
          <w:sz w:val="28"/>
          <w:szCs w:val="28"/>
        </w:rPr>
        <w:t xml:space="preserve">«Милосердие» </w:t>
      </w:r>
      <w:r w:rsidRPr="0016216F">
        <w:rPr>
          <w:sz w:val="28"/>
          <w:szCs w:val="28"/>
        </w:rPr>
        <w:t xml:space="preserve">максимально приближены к домашним. </w:t>
      </w:r>
    </w:p>
    <w:p w:rsidR="00DF4AFC" w:rsidRPr="00EC1549" w:rsidRDefault="00DF4AFC" w:rsidP="005E192C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EC1549" w:rsidRDefault="00DF4AFC" w:rsidP="005E192C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О</w:t>
      </w:r>
      <w:r w:rsidRPr="00EC1549">
        <w:rPr>
          <w:rFonts w:ascii="Times New Roman" w:hAnsi="Times New Roman"/>
          <w:sz w:val="28"/>
          <w:szCs w:val="28"/>
        </w:rPr>
        <w:t>беспечить</w:t>
      </w:r>
      <w:r>
        <w:rPr>
          <w:rFonts w:ascii="Times New Roman" w:hAnsi="Times New Roman"/>
          <w:sz w:val="28"/>
          <w:szCs w:val="28"/>
        </w:rPr>
        <w:t>:</w:t>
      </w:r>
      <w:r w:rsidRPr="00EC1549">
        <w:rPr>
          <w:rFonts w:ascii="Times New Roman" w:hAnsi="Times New Roman"/>
          <w:sz w:val="28"/>
          <w:szCs w:val="28"/>
        </w:rPr>
        <w:t xml:space="preserve"> качество предоставления социально-</w:t>
      </w:r>
      <w:r>
        <w:rPr>
          <w:rFonts w:ascii="Times New Roman" w:hAnsi="Times New Roman"/>
          <w:sz w:val="28"/>
          <w:szCs w:val="28"/>
        </w:rPr>
        <w:t>бытовых и                        социально-</w:t>
      </w:r>
      <w:r w:rsidRPr="00EC1549">
        <w:rPr>
          <w:rFonts w:ascii="Times New Roman" w:hAnsi="Times New Roman"/>
          <w:sz w:val="28"/>
          <w:szCs w:val="28"/>
        </w:rPr>
        <w:t>медицинских услуг, своевременную диспансеризацию, пров</w:t>
      </w:r>
      <w:r>
        <w:rPr>
          <w:rFonts w:ascii="Times New Roman" w:hAnsi="Times New Roman"/>
          <w:sz w:val="28"/>
          <w:szCs w:val="28"/>
        </w:rPr>
        <w:t>е</w:t>
      </w:r>
      <w:r w:rsidRPr="00EC1549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ение</w:t>
      </w:r>
      <w:r w:rsidRPr="00EC1549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й</w:t>
      </w:r>
      <w:r w:rsidRPr="00EC1549">
        <w:rPr>
          <w:rFonts w:ascii="Times New Roman" w:hAnsi="Times New Roman"/>
          <w:sz w:val="28"/>
          <w:szCs w:val="28"/>
        </w:rPr>
        <w:t xml:space="preserve"> способствующих продлению активного образа жизни проживающих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EC1549">
        <w:rPr>
          <w:rFonts w:ascii="Times New Roman" w:hAnsi="Times New Roman"/>
          <w:sz w:val="28"/>
          <w:szCs w:val="28"/>
        </w:rPr>
        <w:t xml:space="preserve"> организовывать досуг проживающих граждан.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637DE5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бюджетное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</w:t>
      </w:r>
    </w:p>
    <w:p w:rsidR="00DF4AFC" w:rsidRPr="007F3429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Дом-интернат для престарелых и инвалидов «Казанищенский</w:t>
      </w:r>
      <w:r w:rsidRPr="007F3429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Б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Дом-интернат «Казанищенский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0C7A5E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Дом-интернат для престарелых и инвалидов «Казанищенский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Дом-интернат)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3 место в рейтинге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7A5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3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7A5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3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C7A5E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107FC4" w:rsidRDefault="00DF4AFC" w:rsidP="000C7A5E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64" type="#_x0000_t75" style="width:458.25pt;height:211.5pt">
            <v:imagedata r:id="rId45" o:title=""/>
          </v:shape>
        </w:pict>
      </w:r>
    </w:p>
    <w:p w:rsidR="00DF4AFC" w:rsidRDefault="00DF4AFC" w:rsidP="000C7A5E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0C7A5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0C7A5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7A5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107FC4">
      <w:pPr>
        <w:pStyle w:val="a"/>
        <w:numPr>
          <w:ilvl w:val="0"/>
          <w:numId w:val="23"/>
        </w:numPr>
        <w:tabs>
          <w:tab w:val="clear" w:pos="993"/>
        </w:tabs>
        <w:spacing w:line="264" w:lineRule="auto"/>
        <w:ind w:right="170" w:firstLine="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99,0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1,0 проц.</w:t>
      </w:r>
    </w:p>
    <w:p w:rsidR="00DF4AFC" w:rsidRDefault="00DF4AFC" w:rsidP="000C7A5E">
      <w:pPr>
        <w:pStyle w:val="a"/>
        <w:numPr>
          <w:ilvl w:val="0"/>
          <w:numId w:val="23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97,0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3,0 проц.</w:t>
      </w:r>
    </w:p>
    <w:p w:rsidR="00DF4AFC" w:rsidRDefault="00DF4AFC" w:rsidP="000C7A5E">
      <w:pPr>
        <w:pStyle w:val="a"/>
        <w:numPr>
          <w:ilvl w:val="0"/>
          <w:numId w:val="23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75,0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25,0 проц.</w:t>
      </w:r>
    </w:p>
    <w:p w:rsidR="00DF4AFC" w:rsidRDefault="00DF4AFC" w:rsidP="000C7A5E">
      <w:pPr>
        <w:pStyle w:val="a"/>
        <w:numPr>
          <w:ilvl w:val="0"/>
          <w:numId w:val="23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20,0 проц.</w:t>
      </w:r>
    </w:p>
    <w:p w:rsidR="00DF4AFC" w:rsidRDefault="00DF4AFC" w:rsidP="000C7A5E">
      <w:pPr>
        <w:pStyle w:val="a"/>
        <w:numPr>
          <w:ilvl w:val="0"/>
          <w:numId w:val="23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4,0 проц.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                 93,0 проц.</w:t>
      </w:r>
      <w:r w:rsidRPr="00561619">
        <w:t xml:space="preserve"> при  максимальном значении -  </w:t>
      </w:r>
      <w:r>
        <w:t>100 проц., а неудовлетворенность – 7,0 проц., при максимальном значении – 100 проц.).</w:t>
      </w:r>
    </w:p>
    <w:p w:rsidR="00DF4AFC" w:rsidRPr="0016216F" w:rsidRDefault="00DF4AFC" w:rsidP="005E192C">
      <w:pPr>
        <w:pStyle w:val="BodyTextIndent2"/>
        <w:spacing w:after="0" w:line="240" w:lineRule="auto"/>
        <w:ind w:left="0" w:firstLine="720"/>
        <w:jc w:val="both"/>
        <w:rPr>
          <w:sz w:val="28"/>
          <w:szCs w:val="28"/>
        </w:rPr>
      </w:pPr>
      <w:r w:rsidRPr="0016216F">
        <w:rPr>
          <w:sz w:val="28"/>
          <w:szCs w:val="28"/>
        </w:rPr>
        <w:t xml:space="preserve">В Доме-интернате созданы все условия для проведения досуга пожилых людей и инвалидов. Имеются комнаты отдыха, уютные холлы с мягкой мебелью, во многих комнатах имеются телевизоры и холодильники. Условия жизни в доме-интернате максимально приближены к домашним. </w:t>
      </w:r>
    </w:p>
    <w:p w:rsidR="00DF4AFC" w:rsidRPr="00EC1549" w:rsidRDefault="00DF4AFC" w:rsidP="005E192C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EC1549" w:rsidRDefault="00DF4AFC" w:rsidP="005E192C">
      <w:pPr>
        <w:spacing w:after="0"/>
        <w:ind w:firstLine="709"/>
        <w:jc w:val="both"/>
        <w:rPr>
          <w:rFonts w:ascii="Times New Roman" w:hAnsi="Times New Roman"/>
        </w:rPr>
      </w:pPr>
      <w:r w:rsidRPr="00EC1549">
        <w:rPr>
          <w:rFonts w:ascii="Times New Roman" w:hAnsi="Times New Roman"/>
          <w:sz w:val="28"/>
          <w:szCs w:val="28"/>
        </w:rPr>
        <w:t>Также обеспечить качество предоставления социально-</w:t>
      </w:r>
      <w:r>
        <w:rPr>
          <w:rFonts w:ascii="Times New Roman" w:hAnsi="Times New Roman"/>
          <w:sz w:val="28"/>
          <w:szCs w:val="28"/>
        </w:rPr>
        <w:t>бытовых,                         социально-</w:t>
      </w:r>
      <w:r w:rsidRPr="00EC1549">
        <w:rPr>
          <w:rFonts w:ascii="Times New Roman" w:hAnsi="Times New Roman"/>
          <w:sz w:val="28"/>
          <w:szCs w:val="28"/>
        </w:rPr>
        <w:t>медицинских услуг, своевременную диспансеризацию, проводить мероприятия способствующих продлению активного образа жизни проживающих, организовывать досуг проживающих граждан.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бюджетное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</w:t>
      </w:r>
    </w:p>
    <w:p w:rsidR="00DF4AFC" w:rsidRPr="007F3429" w:rsidRDefault="00DF4AFC" w:rsidP="00865239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Дом-интернат для умственно отсталых детей «Забота</w:t>
      </w:r>
      <w:r w:rsidRPr="007F3429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865239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Б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Дом-интернат «Забота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865239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Дом-интернат для умственно-отсталых детей «Забота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Дом-интернат)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4 место в рейтинге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865239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4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865239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4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86523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865239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E00CC5" w:rsidRDefault="00DF4AFC" w:rsidP="00865239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65" type="#_x0000_t75" style="width:458.25pt;height:212.25pt">
            <v:imagedata r:id="rId46" o:title=""/>
          </v:shape>
        </w:pict>
      </w:r>
    </w:p>
    <w:p w:rsidR="00DF4AFC" w:rsidRDefault="00DF4AFC" w:rsidP="00865239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865239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865239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865239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865239">
      <w:pPr>
        <w:pStyle w:val="a"/>
        <w:numPr>
          <w:ilvl w:val="0"/>
          <w:numId w:val="24"/>
        </w:numPr>
        <w:tabs>
          <w:tab w:val="clear" w:pos="993"/>
        </w:tabs>
        <w:spacing w:line="264" w:lineRule="auto"/>
        <w:ind w:right="170" w:firstLine="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86523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86523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865239">
      <w:pPr>
        <w:pStyle w:val="a"/>
        <w:numPr>
          <w:ilvl w:val="0"/>
          <w:numId w:val="24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86523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98,0 проц.,</w:t>
      </w:r>
    </w:p>
    <w:p w:rsidR="00DF4AFC" w:rsidRPr="00561619" w:rsidRDefault="00DF4AFC" w:rsidP="0086523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2,0 проц.</w:t>
      </w:r>
    </w:p>
    <w:p w:rsidR="00DF4AFC" w:rsidRDefault="00DF4AFC" w:rsidP="00865239">
      <w:pPr>
        <w:pStyle w:val="a"/>
        <w:numPr>
          <w:ilvl w:val="0"/>
          <w:numId w:val="24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86523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75,0 проц.,</w:t>
      </w:r>
    </w:p>
    <w:p w:rsidR="00DF4AFC" w:rsidRPr="00561619" w:rsidRDefault="00DF4AFC" w:rsidP="0086523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25,0 проц.</w:t>
      </w:r>
    </w:p>
    <w:p w:rsidR="00DF4AFC" w:rsidRDefault="00DF4AFC" w:rsidP="00865239">
      <w:pPr>
        <w:pStyle w:val="a"/>
        <w:numPr>
          <w:ilvl w:val="0"/>
          <w:numId w:val="24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86523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75,0 проц.,</w:t>
      </w:r>
    </w:p>
    <w:p w:rsidR="00DF4AFC" w:rsidRPr="00561619" w:rsidRDefault="00DF4AFC" w:rsidP="0086523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25,0 проц.</w:t>
      </w:r>
    </w:p>
    <w:p w:rsidR="00DF4AFC" w:rsidRDefault="00DF4AFC" w:rsidP="00865239">
      <w:pPr>
        <w:pStyle w:val="a"/>
        <w:numPr>
          <w:ilvl w:val="0"/>
          <w:numId w:val="24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86523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75,0 проц.,</w:t>
      </w:r>
    </w:p>
    <w:p w:rsidR="00DF4AFC" w:rsidRPr="00561619" w:rsidRDefault="00DF4AFC" w:rsidP="00865239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25,0 проц.</w:t>
      </w:r>
    </w:p>
    <w:p w:rsidR="00DF4AFC" w:rsidRPr="00561619" w:rsidRDefault="00DF4AFC" w:rsidP="00865239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                 84,2 проц.</w:t>
      </w:r>
      <w:r w:rsidRPr="00561619">
        <w:t xml:space="preserve"> при  максимальном значении -  </w:t>
      </w:r>
      <w:r>
        <w:t>100 проц., а неудовлетворенность – 15,8 проц., при максимальном значении – 100 проц.).</w:t>
      </w:r>
    </w:p>
    <w:p w:rsidR="00DF4AFC" w:rsidRPr="00C2130B" w:rsidRDefault="00DF4AFC" w:rsidP="00157673">
      <w:pPr>
        <w:pStyle w:val="BodyTextIndent"/>
        <w:spacing w:after="0"/>
        <w:ind w:left="0" w:firstLine="709"/>
        <w:jc w:val="both"/>
        <w:rPr>
          <w:sz w:val="28"/>
          <w:szCs w:val="28"/>
        </w:rPr>
      </w:pPr>
      <w:r w:rsidRPr="00C2130B">
        <w:rPr>
          <w:sz w:val="28"/>
          <w:szCs w:val="28"/>
        </w:rPr>
        <w:t>Дом-интернат оснащен реабилитационным оборудованием, в том  числе тренажерным залом, сенсорной комнатой для снятия эмоциональных стрессов и нагрузок</w:t>
      </w:r>
      <w:r>
        <w:rPr>
          <w:sz w:val="28"/>
          <w:szCs w:val="28"/>
        </w:rPr>
        <w:t xml:space="preserve"> у детей</w:t>
      </w:r>
      <w:r w:rsidRPr="00C2130B">
        <w:rPr>
          <w:sz w:val="28"/>
          <w:szCs w:val="28"/>
        </w:rPr>
        <w:t>, оборудованием и программным обеспечением для создания интернет-класса для обучения детей с ограниченными возможностями здоровья, их социализации и применения дистанционных технологий в обучении, технологическим оборудованием, мебелью, мягким инвентарем, автотранспортом.</w:t>
      </w:r>
    </w:p>
    <w:p w:rsidR="00DF4AFC" w:rsidRPr="00157673" w:rsidRDefault="00DF4AFC" w:rsidP="0015767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7673">
        <w:rPr>
          <w:rFonts w:ascii="Times New Roman" w:hAnsi="Times New Roman"/>
          <w:sz w:val="28"/>
          <w:szCs w:val="28"/>
        </w:rPr>
        <w:t>В Доме</w:t>
      </w:r>
      <w:r>
        <w:rPr>
          <w:rFonts w:ascii="Times New Roman" w:hAnsi="Times New Roman"/>
          <w:sz w:val="28"/>
          <w:szCs w:val="28"/>
        </w:rPr>
        <w:t>-</w:t>
      </w:r>
      <w:r w:rsidRPr="00157673">
        <w:rPr>
          <w:rFonts w:ascii="Times New Roman" w:hAnsi="Times New Roman"/>
          <w:sz w:val="28"/>
          <w:szCs w:val="28"/>
        </w:rPr>
        <w:t>интернате созданы условия для жизнедеятельности детей-инвалидов адекватны</w:t>
      </w:r>
      <w:r>
        <w:rPr>
          <w:rFonts w:ascii="Times New Roman" w:hAnsi="Times New Roman"/>
          <w:sz w:val="28"/>
          <w:szCs w:val="28"/>
        </w:rPr>
        <w:t>е</w:t>
      </w:r>
      <w:r w:rsidRPr="00157673">
        <w:rPr>
          <w:rFonts w:ascii="Times New Roman" w:hAnsi="Times New Roman"/>
          <w:sz w:val="28"/>
          <w:szCs w:val="28"/>
        </w:rPr>
        <w:t xml:space="preserve"> их возрасту и состоянию здоровья, проводятся реабилитационные мероприятия, а также мероприятия по социально-трудовому воспитанию детей-инвалидов с учетом их физических и умственных способностей. Кроме того, </w:t>
      </w:r>
      <w:r>
        <w:rPr>
          <w:rFonts w:ascii="Times New Roman" w:hAnsi="Times New Roman"/>
          <w:sz w:val="28"/>
          <w:szCs w:val="28"/>
        </w:rPr>
        <w:t xml:space="preserve">с детьми-инвалидами </w:t>
      </w:r>
      <w:r w:rsidRPr="00157673">
        <w:rPr>
          <w:rFonts w:ascii="Times New Roman" w:hAnsi="Times New Roman"/>
          <w:sz w:val="28"/>
          <w:szCs w:val="28"/>
        </w:rPr>
        <w:t>провод</w:t>
      </w:r>
      <w:r>
        <w:rPr>
          <w:rFonts w:ascii="Times New Roman" w:hAnsi="Times New Roman"/>
          <w:sz w:val="28"/>
          <w:szCs w:val="28"/>
        </w:rPr>
        <w:t>я</w:t>
      </w:r>
      <w:r w:rsidRPr="00157673">
        <w:rPr>
          <w:rFonts w:ascii="Times New Roman" w:hAnsi="Times New Roman"/>
          <w:sz w:val="28"/>
          <w:szCs w:val="28"/>
        </w:rPr>
        <w:t xml:space="preserve">тся лечебно-оздоровительные и профилактические мероприятия. </w:t>
      </w:r>
    </w:p>
    <w:p w:rsidR="00DF4AFC" w:rsidRPr="00363EE1" w:rsidRDefault="00DF4AFC" w:rsidP="00157673">
      <w:pPr>
        <w:pStyle w:val="BodyTextIndent"/>
        <w:spacing w:after="0"/>
        <w:ind w:left="0" w:firstLine="709"/>
        <w:jc w:val="both"/>
        <w:rPr>
          <w:sz w:val="28"/>
          <w:szCs w:val="28"/>
        </w:rPr>
      </w:pPr>
      <w:r w:rsidRPr="00363EE1">
        <w:rPr>
          <w:sz w:val="28"/>
          <w:szCs w:val="28"/>
        </w:rPr>
        <w:t xml:space="preserve">Специалисты Дома-интерната прошли курсы обучения по программе «Использование информационно-коммуникационных технологий в работе с детьми-инвалидами, проживающими в детских домах-интернатах при использовании учебных курсов». С детьми проводятся занятия по программам «Перволого 3.0.» - обучающей детей рисованию, созданию анимации,  «Логомир» - обучающей алфавиту, развитию математического мышления у детей.  </w:t>
      </w:r>
    </w:p>
    <w:p w:rsidR="00DF4AFC" w:rsidRPr="00561619" w:rsidRDefault="00DF4AFC" w:rsidP="0086523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Доме-интернате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865239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86523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865239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865239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865239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865239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865239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865239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865239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107FC4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бюджетное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</w:t>
      </w:r>
    </w:p>
    <w:p w:rsidR="00DF4AFC" w:rsidRPr="007F3429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Дом-интернат для престарелых и инвалидов «Дербент</w:t>
      </w:r>
      <w:r w:rsidRPr="007F3429">
        <w:rPr>
          <w:rFonts w:ascii="Times New Roman" w:hAnsi="Times New Roman"/>
          <w:sz w:val="28"/>
          <w:szCs w:val="28"/>
        </w:rPr>
        <w:t>»</w:t>
      </w:r>
    </w:p>
    <w:p w:rsidR="00DF4AFC" w:rsidRPr="004C572C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Б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Дом-интернат «Дербент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0C7A5E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ГБУ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Дом-интернат для престарелых и инвалидов «Дербент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Дом-интернат)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5 место в рейтинге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7A5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5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7A5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5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Pr="00107FC4" w:rsidRDefault="00DF4AFC" w:rsidP="000C7A5E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16"/>
          <w:szCs w:val="16"/>
          <w:lang w:eastAsia="ru-RU"/>
        </w:rPr>
      </w:pPr>
    </w:p>
    <w:p w:rsidR="00DF4AFC" w:rsidRPr="00107FC4" w:rsidRDefault="00DF4AFC" w:rsidP="000C7A5E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66" type="#_x0000_t75" style="width:458.25pt;height:215.25pt">
            <v:imagedata r:id="rId47" o:title=""/>
          </v:shape>
        </w:pict>
      </w:r>
    </w:p>
    <w:p w:rsidR="00DF4AFC" w:rsidRPr="006C6A53" w:rsidRDefault="00DF4AFC" w:rsidP="000C7A5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0C7A5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157673">
      <w:pPr>
        <w:spacing w:after="0" w:line="264" w:lineRule="auto"/>
        <w:ind w:right="170" w:firstLine="72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157673">
      <w:pPr>
        <w:pStyle w:val="a"/>
        <w:numPr>
          <w:ilvl w:val="0"/>
          <w:numId w:val="25"/>
        </w:numPr>
        <w:tabs>
          <w:tab w:val="clear" w:pos="993"/>
        </w:tabs>
        <w:spacing w:line="264" w:lineRule="auto"/>
        <w:ind w:right="170" w:firstLine="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0C7A5E">
      <w:pPr>
        <w:pStyle w:val="a"/>
        <w:numPr>
          <w:ilvl w:val="0"/>
          <w:numId w:val="25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4,0 проц.</w:t>
      </w:r>
    </w:p>
    <w:p w:rsidR="00DF4AFC" w:rsidRDefault="00DF4AFC" w:rsidP="000C7A5E">
      <w:pPr>
        <w:pStyle w:val="a"/>
        <w:numPr>
          <w:ilvl w:val="0"/>
          <w:numId w:val="25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45,0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55,0 проц.</w:t>
      </w:r>
    </w:p>
    <w:p w:rsidR="00DF4AFC" w:rsidRDefault="00DF4AFC" w:rsidP="000C7A5E">
      <w:pPr>
        <w:pStyle w:val="a"/>
        <w:numPr>
          <w:ilvl w:val="0"/>
          <w:numId w:val="25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85,0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15,0 проц.</w:t>
      </w:r>
    </w:p>
    <w:p w:rsidR="00DF4AFC" w:rsidRDefault="00DF4AFC" w:rsidP="000C7A5E">
      <w:pPr>
        <w:pStyle w:val="a"/>
        <w:numPr>
          <w:ilvl w:val="0"/>
          <w:numId w:val="25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–85,0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15,0 проц.</w:t>
      </w:r>
    </w:p>
    <w:p w:rsidR="00DF4AFC" w:rsidRPr="00561619" w:rsidRDefault="00DF4AFC" w:rsidP="00EC1549">
      <w:pPr>
        <w:pStyle w:val="a"/>
        <w:numPr>
          <w:ilvl w:val="0"/>
          <w:numId w:val="0"/>
        </w:numPr>
        <w:tabs>
          <w:tab w:val="clear" w:pos="993"/>
        </w:tabs>
        <w:spacing w:line="240" w:lineRule="auto"/>
        <w:ind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                 81,2 проц.</w:t>
      </w:r>
      <w:r w:rsidRPr="00561619">
        <w:t xml:space="preserve"> при  максимальном значении -  </w:t>
      </w:r>
      <w:r>
        <w:t>100 проц., а неудовлетворенность – 18,8 проц., при максимальном значении – 100 проц.).</w:t>
      </w:r>
    </w:p>
    <w:p w:rsidR="00DF4AFC" w:rsidRPr="0016216F" w:rsidRDefault="00DF4AFC" w:rsidP="00EC1549">
      <w:pPr>
        <w:pStyle w:val="BodyTextIndent2"/>
        <w:spacing w:after="0" w:line="240" w:lineRule="auto"/>
        <w:ind w:left="0" w:firstLine="720"/>
        <w:jc w:val="both"/>
        <w:rPr>
          <w:sz w:val="28"/>
          <w:szCs w:val="28"/>
        </w:rPr>
      </w:pPr>
      <w:r w:rsidRPr="0016216F">
        <w:rPr>
          <w:sz w:val="28"/>
          <w:szCs w:val="28"/>
        </w:rPr>
        <w:t xml:space="preserve">В Доме-интернате созданы все условия для проведения досуга пожилых людей и инвалидов. Имеются комнаты отдыха, уютные холлы с мягкой мебелью, во многих комнатах имеются телевизоры и холодильники. Условия жизни в доме-интернате максимально приближены к домашним. </w:t>
      </w:r>
    </w:p>
    <w:p w:rsidR="00DF4AFC" w:rsidRPr="00EC1549" w:rsidRDefault="00DF4AFC" w:rsidP="00EC1549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организации социального обслуживания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EC1549" w:rsidRDefault="00DF4AFC" w:rsidP="00EC1549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О</w:t>
      </w:r>
      <w:r w:rsidRPr="00EC1549">
        <w:rPr>
          <w:rFonts w:ascii="Times New Roman" w:hAnsi="Times New Roman"/>
          <w:sz w:val="28"/>
          <w:szCs w:val="28"/>
        </w:rPr>
        <w:t>беспечить качество предоставления социально-медицинских услуг, своевременную диспансеризацию, проводить мероприятия способствующих продлению активного образа жизни проживающих, организовывать досуг проживающих граждан.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Доме-интернате созданы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865239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</w:t>
      </w:r>
      <w:r w:rsidRPr="007F3429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казенное</w:t>
      </w:r>
      <w:r w:rsidRPr="007F3429">
        <w:rPr>
          <w:rFonts w:ascii="Times New Roman" w:hAnsi="Times New Roman"/>
          <w:sz w:val="28"/>
          <w:szCs w:val="28"/>
        </w:rPr>
        <w:t xml:space="preserve"> учреждение Республики Дагестан </w:t>
      </w:r>
    </w:p>
    <w:p w:rsidR="00DF4AFC" w:rsidRPr="007F3429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7F342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Комплексный социальный центр по оказанию помощи лицам без определенного места жительства</w:t>
      </w:r>
      <w:r w:rsidRPr="007F342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г. Махачкала</w:t>
      </w:r>
    </w:p>
    <w:p w:rsidR="00DF4AFC" w:rsidRPr="004C572C" w:rsidRDefault="00DF4AFC" w:rsidP="000C7A5E">
      <w:pPr>
        <w:pStyle w:val="ListParagraph"/>
        <w:spacing w:after="0" w:line="264" w:lineRule="auto"/>
        <w:ind w:left="0" w:right="170"/>
        <w:jc w:val="center"/>
        <w:rPr>
          <w:rFonts w:ascii="Times New Roman" w:hAnsi="Times New Roman"/>
          <w:sz w:val="28"/>
          <w:szCs w:val="28"/>
        </w:rPr>
      </w:pPr>
      <w:r w:rsidRPr="004C572C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К</w:t>
      </w:r>
      <w:r w:rsidRPr="004C572C">
        <w:rPr>
          <w:rFonts w:ascii="Times New Roman" w:hAnsi="Times New Roman"/>
          <w:sz w:val="28"/>
          <w:szCs w:val="28"/>
        </w:rPr>
        <w:t>У РД «</w:t>
      </w:r>
      <w:r>
        <w:rPr>
          <w:rFonts w:ascii="Times New Roman" w:hAnsi="Times New Roman"/>
          <w:sz w:val="28"/>
          <w:szCs w:val="28"/>
        </w:rPr>
        <w:t>КСЦ для лиц БОМЖ</w:t>
      </w:r>
      <w:r w:rsidRPr="004C572C">
        <w:rPr>
          <w:rFonts w:ascii="Times New Roman" w:hAnsi="Times New Roman"/>
          <w:sz w:val="28"/>
          <w:szCs w:val="28"/>
        </w:rPr>
        <w:t>»)</w:t>
      </w:r>
    </w:p>
    <w:p w:rsidR="00DF4AFC" w:rsidRDefault="00DF4AFC" w:rsidP="000C7A5E">
      <w:pPr>
        <w:pStyle w:val="a"/>
        <w:numPr>
          <w:ilvl w:val="0"/>
          <w:numId w:val="0"/>
        </w:numPr>
        <w:spacing w:line="264" w:lineRule="auto"/>
        <w:ind w:right="170"/>
      </w:pPr>
    </w:p>
    <w:p w:rsidR="00DF4AFC" w:rsidRPr="00561619" w:rsidRDefault="00DF4AFC" w:rsidP="000C7A5E">
      <w:pPr>
        <w:pStyle w:val="ListParagraph"/>
        <w:spacing w:after="0" w:line="264" w:lineRule="auto"/>
        <w:ind w:left="0" w:right="170"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Интегральный рейтинг </w:t>
      </w:r>
      <w:r>
        <w:rPr>
          <w:rFonts w:ascii="Times New Roman" w:hAnsi="Times New Roman"/>
          <w:sz w:val="28"/>
          <w:szCs w:val="28"/>
        </w:rPr>
        <w:t xml:space="preserve">ГКУ РД </w:t>
      </w:r>
      <w:r w:rsidRPr="004C572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Комплексный социальный центр по оказанию помощи лицам без определенного места жительства</w:t>
      </w:r>
      <w:r w:rsidRPr="004C572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(далее – Центр)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SimSun" w:hAnsi="Times New Roman"/>
          <w:sz w:val="28"/>
          <w:szCs w:val="28"/>
          <w:lang w:eastAsia="ru-RU"/>
        </w:rPr>
        <w:t>6 место в рейтинге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, включая: </w:t>
      </w:r>
    </w:p>
    <w:p w:rsidR="00DF4AFC" w:rsidRPr="00561619" w:rsidRDefault="00DF4AFC" w:rsidP="000C7A5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6</w:t>
      </w:r>
      <w:r w:rsidRPr="00561619">
        <w:t>-ое место по оценке качества оказываемых социальных услуг со стороны клиентов,</w:t>
      </w:r>
    </w:p>
    <w:p w:rsidR="00DF4AFC" w:rsidRPr="00561619" w:rsidRDefault="00DF4AFC" w:rsidP="000C7A5E">
      <w:pPr>
        <w:pStyle w:val="a"/>
        <w:tabs>
          <w:tab w:val="clear" w:pos="993"/>
          <w:tab w:val="left" w:pos="709"/>
        </w:tabs>
        <w:spacing w:line="264" w:lineRule="auto"/>
        <w:ind w:left="0" w:right="170" w:firstLine="709"/>
      </w:pPr>
      <w:r>
        <w:t>6</w:t>
      </w:r>
      <w:r w:rsidRPr="00561619">
        <w:t>-ое место по оценке работы организации со стороны внешних экспертов.</w:t>
      </w:r>
    </w:p>
    <w:p w:rsidR="00DF4AFC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анкетирования клиентов по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удовлетворенности социальными услугами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учреждения показали:</w:t>
      </w:r>
    </w:p>
    <w:p w:rsidR="00DF4AFC" w:rsidRDefault="00DF4AFC" w:rsidP="000C7A5E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Pr="00596F5A" w:rsidRDefault="00DF4AFC" w:rsidP="000C7A5E">
      <w:pPr>
        <w:spacing w:after="0" w:line="264" w:lineRule="auto"/>
        <w:ind w:right="170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pict>
          <v:shape id="_x0000_i1067" type="#_x0000_t75" style="width:462pt;height:219.75pt">
            <v:imagedata r:id="rId48" o:title=""/>
          </v:shape>
        </w:pict>
      </w:r>
    </w:p>
    <w:p w:rsidR="00DF4AFC" w:rsidRDefault="00DF4AFC" w:rsidP="000C7A5E">
      <w:pPr>
        <w:spacing w:after="0" w:line="264" w:lineRule="auto"/>
        <w:ind w:right="170"/>
        <w:contextualSpacing/>
        <w:jc w:val="both"/>
      </w:pPr>
    </w:p>
    <w:p w:rsidR="00DF4AFC" w:rsidRPr="006C6A53" w:rsidRDefault="00DF4AFC" w:rsidP="000C7A5E">
      <w:pPr>
        <w:spacing w:after="0" w:line="264" w:lineRule="auto"/>
        <w:ind w:right="170" w:firstLine="180"/>
        <w:contextualSpacing/>
        <w:jc w:val="both"/>
        <w:rPr>
          <w:sz w:val="6"/>
          <w:szCs w:val="6"/>
        </w:rPr>
      </w:pPr>
    </w:p>
    <w:p w:rsidR="00DF4AFC" w:rsidRPr="0016227D" w:rsidRDefault="00DF4AFC" w:rsidP="000C7A5E">
      <w:pPr>
        <w:spacing w:after="0" w:line="264" w:lineRule="auto"/>
        <w:ind w:right="17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6227D">
        <w:rPr>
          <w:rFonts w:ascii="Times New Roman" w:hAnsi="Times New Roman"/>
          <w:sz w:val="24"/>
          <w:szCs w:val="24"/>
          <w:u w:val="single"/>
        </w:rPr>
        <w:t>Рис. 1</w:t>
      </w:r>
    </w:p>
    <w:p w:rsidR="00DF4AFC" w:rsidRPr="00FE5D88" w:rsidRDefault="00DF4AFC" w:rsidP="000C7A5E">
      <w:pPr>
        <w:spacing w:after="0" w:line="264" w:lineRule="auto"/>
        <w:ind w:right="170" w:firstLine="180"/>
        <w:contextualSpacing/>
        <w:jc w:val="center"/>
        <w:rPr>
          <w:rFonts w:ascii="Times New Roman" w:eastAsia="SimSun" w:hAnsi="Times New Roman"/>
          <w:sz w:val="28"/>
          <w:szCs w:val="28"/>
          <w:lang w:eastAsia="ru-RU"/>
        </w:rPr>
      </w:pPr>
    </w:p>
    <w:p w:rsidR="00DF4AFC" w:rsidRDefault="00DF4AFC" w:rsidP="005E192C">
      <w:pPr>
        <w:pStyle w:val="a"/>
        <w:numPr>
          <w:ilvl w:val="0"/>
          <w:numId w:val="26"/>
        </w:numPr>
        <w:tabs>
          <w:tab w:val="clear" w:pos="993"/>
        </w:tabs>
        <w:spacing w:line="264" w:lineRule="auto"/>
        <w:ind w:right="170" w:firstLine="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социально-бытовыми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95,0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5,0 проц.</w:t>
      </w:r>
    </w:p>
    <w:p w:rsidR="00DF4AFC" w:rsidRDefault="00DF4AFC" w:rsidP="000C7A5E">
      <w:pPr>
        <w:pStyle w:val="a"/>
        <w:numPr>
          <w:ilvl w:val="0"/>
          <w:numId w:val="26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социально-медицинскими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75,0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25,0 проц.</w:t>
      </w:r>
    </w:p>
    <w:p w:rsidR="00DF4AFC" w:rsidRDefault="00DF4AFC" w:rsidP="000C7A5E">
      <w:pPr>
        <w:pStyle w:val="a"/>
        <w:numPr>
          <w:ilvl w:val="0"/>
          <w:numId w:val="26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социально-педагогическими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0,0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0,0 проц.</w:t>
      </w:r>
    </w:p>
    <w:p w:rsidR="00DF4AFC" w:rsidRDefault="00DF4AFC" w:rsidP="000C7A5E">
      <w:pPr>
        <w:pStyle w:val="a"/>
        <w:numPr>
          <w:ilvl w:val="0"/>
          <w:numId w:val="26"/>
        </w:numPr>
        <w:tabs>
          <w:tab w:val="clear" w:pos="993"/>
        </w:tabs>
        <w:spacing w:line="264" w:lineRule="auto"/>
        <w:ind w:left="0" w:right="170" w:firstLine="720"/>
      </w:pPr>
      <w:r w:rsidRPr="00561619">
        <w:t>Параметр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социально-психологическими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75,0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25,0 проц.</w:t>
      </w:r>
    </w:p>
    <w:p w:rsidR="00DF4AFC" w:rsidRDefault="00DF4AFC" w:rsidP="000C7A5E">
      <w:pPr>
        <w:pStyle w:val="a"/>
        <w:numPr>
          <w:ilvl w:val="0"/>
          <w:numId w:val="26"/>
        </w:numPr>
        <w:tabs>
          <w:tab w:val="clear" w:pos="993"/>
        </w:tabs>
        <w:spacing w:line="264" w:lineRule="auto"/>
        <w:ind w:left="0" w:right="170" w:firstLine="720"/>
      </w:pPr>
      <w:r>
        <w:t>П</w:t>
      </w:r>
      <w:r w:rsidRPr="00561619">
        <w:t>араметр «</w:t>
      </w:r>
      <w:r>
        <w:rPr>
          <w:rFonts w:eastAsia="SimSun"/>
          <w:lang w:eastAsia="ru-RU"/>
        </w:rPr>
        <w:t>Удовлетворенность</w:t>
      </w:r>
      <w:r w:rsidRPr="00561619">
        <w:t xml:space="preserve"> </w:t>
      </w:r>
      <w:r>
        <w:t>социально-правовыми услугами</w:t>
      </w:r>
      <w:r w:rsidRPr="00561619">
        <w:t>»</w:t>
      </w:r>
      <w:r>
        <w:t>:</w:t>
      </w:r>
    </w:p>
    <w:p w:rsidR="00DF4AFC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удовлетворены – 96,0 проц.,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num" w:pos="0"/>
        </w:tabs>
        <w:spacing w:line="264" w:lineRule="auto"/>
        <w:ind w:right="170" w:firstLine="720"/>
      </w:pPr>
      <w:r>
        <w:t>не удовлетворены – 4,0 проц.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</w:tabs>
        <w:spacing w:line="264" w:lineRule="auto"/>
        <w:ind w:right="170" w:firstLine="720"/>
      </w:pPr>
      <w:r>
        <w:t>С</w:t>
      </w:r>
      <w:r w:rsidRPr="00561619">
        <w:t xml:space="preserve">реднее значение оценки удовлетворенности клиентов качеством </w:t>
      </w:r>
      <w:r>
        <w:t>предоставления социальных услуг</w:t>
      </w:r>
      <w:r w:rsidRPr="00561619">
        <w:t xml:space="preserve"> по данной организации </w:t>
      </w:r>
      <w:r>
        <w:t>составила                  68,2 проц.</w:t>
      </w:r>
      <w:r w:rsidRPr="00561619">
        <w:t xml:space="preserve"> при  максимальном значении -  </w:t>
      </w:r>
      <w:r>
        <w:t>100 проц., а неудовлетворенность – 11,8 проц., при максимальном значении – 100 проц.).</w:t>
      </w:r>
    </w:p>
    <w:p w:rsidR="00DF4AFC" w:rsidRPr="00EC1549" w:rsidRDefault="00DF4AFC" w:rsidP="00EC1549">
      <w:pPr>
        <w:spacing w:after="0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Руководству </w:t>
      </w:r>
      <w:r>
        <w:rPr>
          <w:rFonts w:ascii="Times New Roman" w:eastAsia="SimSun" w:hAnsi="Times New Roman"/>
          <w:sz w:val="28"/>
          <w:szCs w:val="28"/>
          <w:lang w:eastAsia="ru-RU"/>
        </w:rPr>
        <w:t>комплексного центра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 xml:space="preserve"> необходимо улучшить качество питания, обеспечить </w:t>
      </w:r>
      <w:r w:rsidRPr="00EC1549">
        <w:rPr>
          <w:rFonts w:ascii="Times New Roman" w:hAnsi="Times New Roman"/>
          <w:sz w:val="28"/>
          <w:szCs w:val="28"/>
        </w:rPr>
        <w:t xml:space="preserve">организацию рационального, в том числе диетического, питания проживающих с учетом их возраста и состояния здоровья; </w:t>
      </w:r>
      <w:r w:rsidRPr="00EC1549">
        <w:rPr>
          <w:rFonts w:ascii="Times New Roman" w:eastAsia="SimSun" w:hAnsi="Times New Roman"/>
          <w:sz w:val="28"/>
          <w:szCs w:val="28"/>
          <w:lang w:eastAsia="ru-RU"/>
        </w:rPr>
        <w:t>выявить «зоны недостаточного качества» для оптимизации работы персонала по данным видам работы и провести дополнительное анкетирование клиентов.</w:t>
      </w:r>
    </w:p>
    <w:p w:rsidR="00DF4AFC" w:rsidRPr="00EC1549" w:rsidRDefault="00DF4AFC" w:rsidP="00EC1549">
      <w:pPr>
        <w:spacing w:after="0"/>
        <w:ind w:firstLine="709"/>
        <w:jc w:val="both"/>
        <w:rPr>
          <w:rFonts w:ascii="Times New Roman" w:hAnsi="Times New Roman"/>
        </w:rPr>
      </w:pPr>
      <w:r w:rsidRPr="00EC1549">
        <w:rPr>
          <w:rFonts w:ascii="Times New Roman" w:hAnsi="Times New Roman"/>
          <w:sz w:val="28"/>
          <w:szCs w:val="28"/>
        </w:rPr>
        <w:t>Также обеспечить качество предоставления социально-</w:t>
      </w:r>
      <w:r>
        <w:rPr>
          <w:rFonts w:ascii="Times New Roman" w:hAnsi="Times New Roman"/>
          <w:sz w:val="28"/>
          <w:szCs w:val="28"/>
        </w:rPr>
        <w:t xml:space="preserve">бытовых и социально-правовых </w:t>
      </w:r>
      <w:r w:rsidRPr="00EC1549">
        <w:rPr>
          <w:rFonts w:ascii="Times New Roman" w:hAnsi="Times New Roman"/>
          <w:sz w:val="28"/>
          <w:szCs w:val="28"/>
        </w:rPr>
        <w:t>услуг, своевременную диспансеризацию, проводить мероприятия способствующих продлению активного образа жизни проживающих, организовывать досуг проживающих граждан.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В центре о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беспеч</w:t>
      </w:r>
      <w:r>
        <w:rPr>
          <w:rFonts w:ascii="Times New Roman" w:eastAsia="SimSun" w:hAnsi="Times New Roman"/>
          <w:sz w:val="28"/>
          <w:szCs w:val="28"/>
          <w:lang w:eastAsia="ru-RU"/>
        </w:rPr>
        <w:t>ены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ru-RU"/>
        </w:rPr>
        <w:t>условия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для гарантированного удовлетворения законных запросов и потребностей клиентов, повышения эффективности и качества услуг на всех стадиях их предоставления с целью предупреждения возможных отклонений от заданных требований к этим услугам, обеспечения репутации учреждения как «эффективного, надежного» исполнителя услуг.</w:t>
      </w:r>
    </w:p>
    <w:p w:rsidR="00DF4AFC" w:rsidRPr="00561619" w:rsidRDefault="00DF4AFC" w:rsidP="000C7A5E">
      <w:pPr>
        <w:pStyle w:val="a"/>
        <w:numPr>
          <w:ilvl w:val="0"/>
          <w:numId w:val="0"/>
        </w:numPr>
        <w:tabs>
          <w:tab w:val="clear" w:pos="993"/>
          <w:tab w:val="left" w:pos="709"/>
        </w:tabs>
        <w:spacing w:line="264" w:lineRule="auto"/>
        <w:ind w:right="170" w:firstLine="709"/>
        <w:rPr>
          <w:rFonts w:eastAsia="SimSun"/>
          <w:spacing w:val="-4"/>
          <w:lang w:eastAsia="ru-RU"/>
        </w:rPr>
      </w:pPr>
      <w:r w:rsidRPr="00561619">
        <w:rPr>
          <w:spacing w:val="-4"/>
        </w:rPr>
        <w:t xml:space="preserve">Контроль качества </w:t>
      </w:r>
      <w:r>
        <w:rPr>
          <w:spacing w:val="-4"/>
        </w:rPr>
        <w:t xml:space="preserve">предоставления </w:t>
      </w:r>
      <w:r w:rsidRPr="00561619">
        <w:rPr>
          <w:spacing w:val="-4"/>
        </w:rPr>
        <w:t>конкретных</w:t>
      </w:r>
      <w:r>
        <w:rPr>
          <w:spacing w:val="-4"/>
        </w:rPr>
        <w:t xml:space="preserve"> социальных услуг</w:t>
      </w:r>
      <w:r w:rsidRPr="00561619">
        <w:rPr>
          <w:spacing w:val="-4"/>
        </w:rPr>
        <w:t xml:space="preserve"> является важнейшим управленческим механизмом </w:t>
      </w:r>
      <w:r>
        <w:rPr>
          <w:spacing w:val="-4"/>
        </w:rPr>
        <w:t xml:space="preserve">планирования </w:t>
      </w:r>
      <w:r w:rsidRPr="00561619">
        <w:rPr>
          <w:spacing w:val="-4"/>
        </w:rPr>
        <w:t xml:space="preserve"> деятельности </w:t>
      </w:r>
      <w:r>
        <w:rPr>
          <w:spacing w:val="-4"/>
        </w:rPr>
        <w:t>организации социального обслуживания населения</w:t>
      </w:r>
      <w:r w:rsidRPr="00561619">
        <w:rPr>
          <w:spacing w:val="-4"/>
        </w:rPr>
        <w:t xml:space="preserve">. Система качества </w:t>
      </w:r>
      <w:r>
        <w:rPr>
          <w:spacing w:val="-4"/>
        </w:rPr>
        <w:t xml:space="preserve">организации </w:t>
      </w:r>
      <w:r w:rsidRPr="00561619">
        <w:rPr>
          <w:spacing w:val="-4"/>
        </w:rPr>
        <w:t xml:space="preserve"> предполагает наличие определенной организационной структуры, правил, методов обеспечения качества услуг, процессов предоставления услуг, ресурсов </w:t>
      </w:r>
      <w:r>
        <w:rPr>
          <w:spacing w:val="-4"/>
        </w:rPr>
        <w:t>организации</w:t>
      </w:r>
      <w:r w:rsidRPr="00561619">
        <w:rPr>
          <w:spacing w:val="-4"/>
        </w:rPr>
        <w:t>, обеспечивающих осуществление руководства качеством услуг. Необходимо распределение ответственных между сотрудниками за качество услуг на том или ином участке работы.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Кроме того, к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онтроль качества </w:t>
      </w:r>
      <w:r>
        <w:rPr>
          <w:rFonts w:ascii="Times New Roman" w:eastAsia="SimSun" w:hAnsi="Times New Roman"/>
          <w:sz w:val="28"/>
          <w:szCs w:val="28"/>
          <w:lang w:eastAsia="ru-RU"/>
        </w:rPr>
        <w:t xml:space="preserve">предоставления 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>социальных услуг должен включать в себя мероприятия по оценке полноты, своевременности и результативности</w:t>
      </w:r>
      <w:r>
        <w:rPr>
          <w:rFonts w:ascii="Times New Roman" w:eastAsia="SimSun" w:hAnsi="Times New Roman"/>
          <w:sz w:val="28"/>
          <w:szCs w:val="28"/>
          <w:lang w:eastAsia="ru-RU"/>
        </w:rPr>
        <w:t>,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оказанных клиентам услуг. Данные мероприятия могут носить многопрофильный характер и выражаться как в анализе документации по данной проблематике, так и использовании количественных и качественных методов социологических и психологических исследований социальных потребностей различных групп клиентов.</w:t>
      </w:r>
    </w:p>
    <w:p w:rsidR="00DF4AFC" w:rsidRPr="00561619" w:rsidRDefault="00DF4AFC" w:rsidP="000C7A5E">
      <w:pPr>
        <w:spacing w:after="0" w:line="264" w:lineRule="auto"/>
        <w:ind w:right="170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Результаты анализа Интернет-сайтов </w:t>
      </w:r>
      <w:r>
        <w:rPr>
          <w:rFonts w:ascii="Times New Roman" w:eastAsia="SimSun" w:hAnsi="Times New Roman"/>
          <w:sz w:val="28"/>
          <w:szCs w:val="28"/>
          <w:lang w:eastAsia="ru-RU"/>
        </w:rPr>
        <w:t>организации</w:t>
      </w:r>
      <w:r w:rsidRPr="00561619">
        <w:rPr>
          <w:rFonts w:ascii="Times New Roman" w:eastAsia="SimSun" w:hAnsi="Times New Roman"/>
          <w:sz w:val="28"/>
          <w:szCs w:val="28"/>
          <w:lang w:eastAsia="ru-RU"/>
        </w:rPr>
        <w:t xml:space="preserve"> позволяют предложить следующие рекомендации: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поддерживать в актуальном, полном и доступном состоянии информацию, размещенную на официальном сайте </w:t>
      </w:r>
      <w:r>
        <w:t>организации</w:t>
      </w:r>
      <w:r w:rsidRPr="00561619">
        <w:t>;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обеспечивать качество информации, размещенной на сайте </w:t>
      </w:r>
      <w:r>
        <w:t>организации</w:t>
      </w:r>
      <w:r w:rsidRPr="00561619">
        <w:t xml:space="preserve">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обеспечить удобную, понятную и доступную навигацию официального сайта </w:t>
      </w:r>
      <w:r>
        <w:t>организации</w:t>
      </w:r>
      <w:r w:rsidRPr="00561619">
        <w:t xml:space="preserve">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  <w:rPr>
          <w:spacing w:val="-4"/>
        </w:rPr>
      </w:pPr>
      <w:r w:rsidRPr="00561619">
        <w:rPr>
          <w:spacing w:val="-4"/>
        </w:rPr>
        <w:t xml:space="preserve">создать на официальном сайте </w:t>
      </w:r>
      <w:r>
        <w:t>организации</w:t>
      </w:r>
      <w:r w:rsidRPr="00561619">
        <w:rPr>
          <w:spacing w:val="-4"/>
        </w:rPr>
        <w:t xml:space="preserve"> дополнительную вкладку «Обратная связь» для установления контакта посетителей со специалистами учреждений посредством сайта и учетом мнения общественных организаций по улучшению предоставления информации гражданам – потребителям услуг; </w:t>
      </w:r>
    </w:p>
    <w:p w:rsidR="00DF4AFC" w:rsidRPr="00561619" w:rsidRDefault="00DF4AFC" w:rsidP="000C7A5E">
      <w:pPr>
        <w:pStyle w:val="a"/>
        <w:spacing w:line="264" w:lineRule="auto"/>
        <w:ind w:left="0" w:right="170" w:firstLine="709"/>
      </w:pPr>
      <w:r w:rsidRPr="00561619">
        <w:t>создать на официальном сайте вкладку «Правовая информация» с размещением федеральных и региональных нормативно-правовых актов с целью повышения правовой информированности клиентов в области оказания социальных услуг и совершенствования нормативно-правовой базы, регулирующей деятельность учреждения;</w:t>
      </w:r>
    </w:p>
    <w:p w:rsidR="00DF4AFC" w:rsidRDefault="00DF4AFC" w:rsidP="000C7A5E">
      <w:pPr>
        <w:pStyle w:val="a"/>
        <w:spacing w:line="264" w:lineRule="auto"/>
        <w:ind w:left="0" w:right="170" w:firstLine="709"/>
      </w:pPr>
      <w:r w:rsidRPr="00561619">
        <w:t xml:space="preserve">создать на официальном сайте </w:t>
      </w:r>
      <w:r>
        <w:t>организации</w:t>
      </w:r>
      <w:r w:rsidRPr="00561619">
        <w:t xml:space="preserve"> раздел (вкладку) «Независимая оценка качества работы организации» с возможностью размещения информации об оценке деятельности учреждения, результатов анкетирования, в том числе, мнения и отзывов граждан</w:t>
      </w:r>
      <w:r>
        <w:t>.</w:t>
      </w:r>
    </w:p>
    <w:p w:rsidR="00DF4AFC" w:rsidRDefault="00DF4AFC" w:rsidP="00596F5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96F5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96F5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96F5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96F5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96F5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96F5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96F5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96F5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p w:rsidR="00DF4AFC" w:rsidRDefault="00DF4AFC" w:rsidP="00596F5A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tbl>
      <w:tblPr>
        <w:tblW w:w="8928" w:type="dxa"/>
        <w:tblLayout w:type="fixed"/>
        <w:tblLook w:val="0000"/>
      </w:tblPr>
      <w:tblGrid>
        <w:gridCol w:w="8928"/>
      </w:tblGrid>
      <w:tr w:rsidR="00DF4AFC" w:rsidTr="008B02F3">
        <w:trPr>
          <w:trHeight w:val="1428"/>
        </w:trPr>
        <w:tc>
          <w:tcPr>
            <w:tcW w:w="8928" w:type="dxa"/>
          </w:tcPr>
          <w:p w:rsidR="00DF4AFC" w:rsidRPr="008B02F3" w:rsidRDefault="00DF4AFC" w:rsidP="009B3888">
            <w:pPr>
              <w:jc w:val="both"/>
              <w:rPr>
                <w:rFonts w:ascii="Times New Roman" w:hAnsi="Times New Roman"/>
                <w:bCs/>
                <w:sz w:val="28"/>
                <w:szCs w:val="26"/>
              </w:rPr>
            </w:pPr>
            <w:r w:rsidRPr="008B02F3">
              <w:rPr>
                <w:rFonts w:ascii="Times New Roman" w:hAnsi="Times New Roman"/>
                <w:bCs/>
                <w:sz w:val="28"/>
                <w:szCs w:val="26"/>
              </w:rPr>
              <w:t>Исполнитель:</w:t>
            </w:r>
          </w:p>
          <w:p w:rsidR="00DF4AFC" w:rsidRPr="008B02F3" w:rsidRDefault="00DF4AFC" w:rsidP="009B3888">
            <w:pPr>
              <w:pStyle w:val="ConsPlusNonformat"/>
              <w:ind w:left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8B02F3">
              <w:rPr>
                <w:rFonts w:ascii="Times New Roman" w:hAnsi="Times New Roman" w:cs="Times New Roman"/>
                <w:sz w:val="28"/>
                <w:szCs w:val="28"/>
              </w:rPr>
              <w:t xml:space="preserve">Дагестанское республиканское </w:t>
            </w:r>
          </w:p>
          <w:p w:rsidR="00DF4AFC" w:rsidRPr="008B02F3" w:rsidRDefault="00DF4AFC" w:rsidP="009B3888">
            <w:pPr>
              <w:pStyle w:val="ConsPlusNonformat"/>
              <w:ind w:left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8B02F3">
              <w:rPr>
                <w:rFonts w:ascii="Times New Roman" w:hAnsi="Times New Roman" w:cs="Times New Roman"/>
                <w:sz w:val="28"/>
                <w:szCs w:val="28"/>
              </w:rPr>
              <w:t xml:space="preserve">отделение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</w:t>
            </w:r>
            <w:r w:rsidRPr="008B02F3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Всероссийского </w:t>
            </w:r>
          </w:p>
          <w:p w:rsidR="00DF4AFC" w:rsidRPr="008B02F3" w:rsidRDefault="00DF4AFC" w:rsidP="009B3888">
            <w:pPr>
              <w:pStyle w:val="ConsPlusNonformat"/>
              <w:ind w:left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8B02F3">
              <w:rPr>
                <w:rFonts w:ascii="Times New Roman" w:hAnsi="Times New Roman" w:cs="Times New Roman"/>
                <w:sz w:val="28"/>
                <w:szCs w:val="28"/>
              </w:rPr>
              <w:t>общества инвалидов                              _____________(Г.М.Гаджиев)</w:t>
            </w:r>
          </w:p>
          <w:p w:rsidR="00DF4AFC" w:rsidRPr="008B02F3" w:rsidRDefault="00DF4AFC" w:rsidP="009B3888">
            <w:pPr>
              <w:jc w:val="both"/>
              <w:rPr>
                <w:rFonts w:ascii="Times New Roman" w:hAnsi="Times New Roman"/>
                <w:bCs/>
                <w:sz w:val="28"/>
                <w:szCs w:val="26"/>
              </w:rPr>
            </w:pPr>
          </w:p>
        </w:tc>
      </w:tr>
    </w:tbl>
    <w:p w:rsidR="00DF4AFC" w:rsidRPr="00561619" w:rsidRDefault="00DF4AFC" w:rsidP="008B02F3">
      <w:pPr>
        <w:pStyle w:val="a"/>
        <w:numPr>
          <w:ilvl w:val="0"/>
          <w:numId w:val="0"/>
        </w:numPr>
        <w:spacing w:line="264" w:lineRule="auto"/>
        <w:ind w:left="1211" w:right="170" w:hanging="360"/>
      </w:pPr>
    </w:p>
    <w:sectPr w:rsidR="00DF4AFC" w:rsidRPr="00561619" w:rsidSect="00852D5A">
      <w:footerReference w:type="default" r:id="rId49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AFC" w:rsidRDefault="00DF4AFC" w:rsidP="00C03992">
      <w:pPr>
        <w:spacing w:after="0"/>
      </w:pPr>
      <w:r>
        <w:separator/>
      </w:r>
    </w:p>
  </w:endnote>
  <w:endnote w:type="continuationSeparator" w:id="1">
    <w:p w:rsidR="00DF4AFC" w:rsidRDefault="00DF4AFC" w:rsidP="00C039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AFC" w:rsidRDefault="00DF4AFC" w:rsidP="00FA3A5C">
    <w:pPr>
      <w:pStyle w:val="Footer"/>
      <w:jc w:val="center"/>
    </w:pPr>
    <w:fldSimple w:instr=" PAGE   \* MERGEFORMAT ">
      <w:r>
        <w:rPr>
          <w:noProof/>
        </w:rPr>
        <w:t>4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AFC" w:rsidRDefault="00DF4AFC" w:rsidP="00FA3A5C">
    <w:pPr>
      <w:pStyle w:val="Footer"/>
      <w:jc w:val="center"/>
    </w:pPr>
    <w:fldSimple w:instr=" PAGE   \* MERGEFORMAT ">
      <w:r>
        <w:rPr>
          <w:noProof/>
        </w:rPr>
        <w:t>43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AFC" w:rsidRDefault="00DF4AFC" w:rsidP="00C03992">
      <w:pPr>
        <w:spacing w:after="0"/>
      </w:pPr>
      <w:r>
        <w:separator/>
      </w:r>
    </w:p>
  </w:footnote>
  <w:footnote w:type="continuationSeparator" w:id="1">
    <w:p w:rsidR="00DF4AFC" w:rsidRDefault="00DF4AFC" w:rsidP="00C0399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1A86"/>
    <w:multiLevelType w:val="multilevel"/>
    <w:tmpl w:val="568EDC2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">
    <w:nsid w:val="0C2F1232"/>
    <w:multiLevelType w:val="multilevel"/>
    <w:tmpl w:val="2744B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0E963E7B"/>
    <w:multiLevelType w:val="hybridMultilevel"/>
    <w:tmpl w:val="D658A4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1080A4D"/>
    <w:multiLevelType w:val="hybridMultilevel"/>
    <w:tmpl w:val="C86C6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851225"/>
    <w:multiLevelType w:val="hybridMultilevel"/>
    <w:tmpl w:val="F02AFC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7EB4641"/>
    <w:multiLevelType w:val="multilevel"/>
    <w:tmpl w:val="F98031FE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cs="Times New Roman" w:hint="default"/>
      </w:rPr>
    </w:lvl>
  </w:abstractNum>
  <w:abstractNum w:abstractNumId="6">
    <w:nsid w:val="20953C80"/>
    <w:multiLevelType w:val="hybridMultilevel"/>
    <w:tmpl w:val="0532953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3C14B74"/>
    <w:multiLevelType w:val="hybridMultilevel"/>
    <w:tmpl w:val="AD0E92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59A5019"/>
    <w:multiLevelType w:val="multilevel"/>
    <w:tmpl w:val="066E0C6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9">
    <w:nsid w:val="31C467E2"/>
    <w:multiLevelType w:val="hybridMultilevel"/>
    <w:tmpl w:val="8BB41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77D053C"/>
    <w:multiLevelType w:val="hybridMultilevel"/>
    <w:tmpl w:val="21CE1CBE"/>
    <w:lvl w:ilvl="0" w:tplc="1D78D326">
      <w:start w:val="1"/>
      <w:numFmt w:val="bullet"/>
      <w:pStyle w:val="a"/>
      <w:lvlText w:val="▪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092C43"/>
    <w:multiLevelType w:val="multilevel"/>
    <w:tmpl w:val="9CE6A540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cs="Times New Roman" w:hint="default"/>
      </w:rPr>
    </w:lvl>
  </w:abstractNum>
  <w:abstractNum w:abstractNumId="12">
    <w:nsid w:val="408E57BF"/>
    <w:multiLevelType w:val="hybridMultilevel"/>
    <w:tmpl w:val="FBAA6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4595EF6"/>
    <w:multiLevelType w:val="hybridMultilevel"/>
    <w:tmpl w:val="F2CE7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F9850E9"/>
    <w:multiLevelType w:val="hybridMultilevel"/>
    <w:tmpl w:val="538E0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21F2523"/>
    <w:multiLevelType w:val="multilevel"/>
    <w:tmpl w:val="C630B42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706"/>
        </w:tabs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059"/>
        </w:tabs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52"/>
        </w:tabs>
        <w:ind w:left="50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405"/>
        </w:tabs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758"/>
        </w:tabs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51"/>
        </w:tabs>
        <w:ind w:left="875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04"/>
        </w:tabs>
        <w:ind w:left="10104" w:hanging="2160"/>
      </w:pPr>
      <w:rPr>
        <w:rFonts w:cs="Times New Roman" w:hint="default"/>
      </w:rPr>
    </w:lvl>
  </w:abstractNum>
  <w:abstractNum w:abstractNumId="16">
    <w:nsid w:val="5220525E"/>
    <w:multiLevelType w:val="hybridMultilevel"/>
    <w:tmpl w:val="B9A6B5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7B9218E"/>
    <w:multiLevelType w:val="multilevel"/>
    <w:tmpl w:val="1C868B8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18">
    <w:nsid w:val="5BA643EC"/>
    <w:multiLevelType w:val="hybridMultilevel"/>
    <w:tmpl w:val="ADF06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1BA635F"/>
    <w:multiLevelType w:val="multilevel"/>
    <w:tmpl w:val="E2D003A6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cs="Times New Roman" w:hint="default"/>
      </w:rPr>
    </w:lvl>
  </w:abstractNum>
  <w:abstractNum w:abstractNumId="20">
    <w:nsid w:val="66690571"/>
    <w:multiLevelType w:val="hybridMultilevel"/>
    <w:tmpl w:val="38244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F9864B4"/>
    <w:multiLevelType w:val="hybridMultilevel"/>
    <w:tmpl w:val="15720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0C91DF9"/>
    <w:multiLevelType w:val="hybridMultilevel"/>
    <w:tmpl w:val="F232EBD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1C34E4"/>
    <w:multiLevelType w:val="multilevel"/>
    <w:tmpl w:val="B6F4274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4">
    <w:nsid w:val="7BB40981"/>
    <w:multiLevelType w:val="multilevel"/>
    <w:tmpl w:val="89644A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5">
    <w:nsid w:val="7F4A166C"/>
    <w:multiLevelType w:val="hybridMultilevel"/>
    <w:tmpl w:val="0246834A"/>
    <w:lvl w:ilvl="0" w:tplc="D99CF984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num w:numId="1">
    <w:abstractNumId w:val="10"/>
  </w:num>
  <w:num w:numId="2">
    <w:abstractNumId w:val="1"/>
  </w:num>
  <w:num w:numId="3">
    <w:abstractNumId w:val="22"/>
  </w:num>
  <w:num w:numId="4">
    <w:abstractNumId w:val="17"/>
  </w:num>
  <w:num w:numId="5">
    <w:abstractNumId w:val="19"/>
  </w:num>
  <w:num w:numId="6">
    <w:abstractNumId w:val="25"/>
  </w:num>
  <w:num w:numId="7">
    <w:abstractNumId w:val="5"/>
  </w:num>
  <w:num w:numId="8">
    <w:abstractNumId w:val="11"/>
  </w:num>
  <w:num w:numId="9">
    <w:abstractNumId w:val="8"/>
  </w:num>
  <w:num w:numId="10">
    <w:abstractNumId w:val="9"/>
  </w:num>
  <w:num w:numId="11">
    <w:abstractNumId w:val="7"/>
  </w:num>
  <w:num w:numId="12">
    <w:abstractNumId w:val="18"/>
  </w:num>
  <w:num w:numId="13">
    <w:abstractNumId w:val="14"/>
  </w:num>
  <w:num w:numId="14">
    <w:abstractNumId w:val="15"/>
  </w:num>
  <w:num w:numId="15">
    <w:abstractNumId w:val="24"/>
  </w:num>
  <w:num w:numId="16">
    <w:abstractNumId w:val="23"/>
  </w:num>
  <w:num w:numId="17">
    <w:abstractNumId w:val="2"/>
  </w:num>
  <w:num w:numId="18">
    <w:abstractNumId w:val="0"/>
  </w:num>
  <w:num w:numId="19">
    <w:abstractNumId w:val="12"/>
  </w:num>
  <w:num w:numId="20">
    <w:abstractNumId w:val="21"/>
  </w:num>
  <w:num w:numId="21">
    <w:abstractNumId w:val="6"/>
  </w:num>
  <w:num w:numId="22">
    <w:abstractNumId w:val="3"/>
  </w:num>
  <w:num w:numId="23">
    <w:abstractNumId w:val="13"/>
  </w:num>
  <w:num w:numId="24">
    <w:abstractNumId w:val="4"/>
  </w:num>
  <w:num w:numId="25">
    <w:abstractNumId w:val="20"/>
  </w:num>
  <w:num w:numId="26">
    <w:abstractNumId w:val="1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3A5C"/>
    <w:rsid w:val="00001F20"/>
    <w:rsid w:val="000027A8"/>
    <w:rsid w:val="000035F2"/>
    <w:rsid w:val="00005347"/>
    <w:rsid w:val="00007E5C"/>
    <w:rsid w:val="000119B3"/>
    <w:rsid w:val="00013AEC"/>
    <w:rsid w:val="000219F3"/>
    <w:rsid w:val="00030940"/>
    <w:rsid w:val="00035D37"/>
    <w:rsid w:val="00037572"/>
    <w:rsid w:val="00037955"/>
    <w:rsid w:val="000408A5"/>
    <w:rsid w:val="000524B6"/>
    <w:rsid w:val="00053E63"/>
    <w:rsid w:val="00062A5D"/>
    <w:rsid w:val="000668EF"/>
    <w:rsid w:val="000669D7"/>
    <w:rsid w:val="0006762B"/>
    <w:rsid w:val="00070C41"/>
    <w:rsid w:val="00072ECD"/>
    <w:rsid w:val="0007625E"/>
    <w:rsid w:val="00080DFD"/>
    <w:rsid w:val="00086C56"/>
    <w:rsid w:val="00093411"/>
    <w:rsid w:val="000956A3"/>
    <w:rsid w:val="000A4182"/>
    <w:rsid w:val="000B1FBA"/>
    <w:rsid w:val="000B6CD4"/>
    <w:rsid w:val="000B7E27"/>
    <w:rsid w:val="000C6B46"/>
    <w:rsid w:val="000C7A5E"/>
    <w:rsid w:val="000D2DC8"/>
    <w:rsid w:val="000D317F"/>
    <w:rsid w:val="000D3DF1"/>
    <w:rsid w:val="000D6D6A"/>
    <w:rsid w:val="000E0A89"/>
    <w:rsid w:val="000F163E"/>
    <w:rsid w:val="000F2043"/>
    <w:rsid w:val="000F5CD3"/>
    <w:rsid w:val="0010033B"/>
    <w:rsid w:val="00107FC4"/>
    <w:rsid w:val="001128FB"/>
    <w:rsid w:val="0011596F"/>
    <w:rsid w:val="00115E7A"/>
    <w:rsid w:val="00123B09"/>
    <w:rsid w:val="001306E8"/>
    <w:rsid w:val="00131B6B"/>
    <w:rsid w:val="00157673"/>
    <w:rsid w:val="00162129"/>
    <w:rsid w:val="0016216F"/>
    <w:rsid w:val="0016227D"/>
    <w:rsid w:val="00163B19"/>
    <w:rsid w:val="00165F98"/>
    <w:rsid w:val="00171694"/>
    <w:rsid w:val="0018259C"/>
    <w:rsid w:val="00183641"/>
    <w:rsid w:val="00187BF6"/>
    <w:rsid w:val="00191047"/>
    <w:rsid w:val="0019462B"/>
    <w:rsid w:val="00197C6F"/>
    <w:rsid w:val="001A6C19"/>
    <w:rsid w:val="001A7AF1"/>
    <w:rsid w:val="001B151F"/>
    <w:rsid w:val="001B3280"/>
    <w:rsid w:val="001B6A37"/>
    <w:rsid w:val="001B7CBA"/>
    <w:rsid w:val="001C2771"/>
    <w:rsid w:val="001C5F74"/>
    <w:rsid w:val="001C6045"/>
    <w:rsid w:val="001D03E6"/>
    <w:rsid w:val="001E00A0"/>
    <w:rsid w:val="001E0FDE"/>
    <w:rsid w:val="001E350E"/>
    <w:rsid w:val="001F0DEF"/>
    <w:rsid w:val="001F755F"/>
    <w:rsid w:val="0022389D"/>
    <w:rsid w:val="002427D6"/>
    <w:rsid w:val="002453E5"/>
    <w:rsid w:val="002464F9"/>
    <w:rsid w:val="002540DC"/>
    <w:rsid w:val="0025779F"/>
    <w:rsid w:val="00264788"/>
    <w:rsid w:val="0026739C"/>
    <w:rsid w:val="00273DF0"/>
    <w:rsid w:val="002744A0"/>
    <w:rsid w:val="00275712"/>
    <w:rsid w:val="002766E2"/>
    <w:rsid w:val="00282D43"/>
    <w:rsid w:val="002830B6"/>
    <w:rsid w:val="00296926"/>
    <w:rsid w:val="00296C88"/>
    <w:rsid w:val="002A1D20"/>
    <w:rsid w:val="002A22D6"/>
    <w:rsid w:val="002A2D8B"/>
    <w:rsid w:val="002A5007"/>
    <w:rsid w:val="002A6F05"/>
    <w:rsid w:val="002A7577"/>
    <w:rsid w:val="002A760A"/>
    <w:rsid w:val="002A7A2A"/>
    <w:rsid w:val="002B0EAE"/>
    <w:rsid w:val="002B4B02"/>
    <w:rsid w:val="002B5482"/>
    <w:rsid w:val="002B6540"/>
    <w:rsid w:val="002C2345"/>
    <w:rsid w:val="002C600F"/>
    <w:rsid w:val="002C79ED"/>
    <w:rsid w:val="002D07D4"/>
    <w:rsid w:val="002D0FE4"/>
    <w:rsid w:val="002D4FFB"/>
    <w:rsid w:val="002D7929"/>
    <w:rsid w:val="002E0F41"/>
    <w:rsid w:val="002F3DF9"/>
    <w:rsid w:val="00301AC7"/>
    <w:rsid w:val="00310035"/>
    <w:rsid w:val="00311360"/>
    <w:rsid w:val="003148F4"/>
    <w:rsid w:val="00320764"/>
    <w:rsid w:val="00320D35"/>
    <w:rsid w:val="00321F7A"/>
    <w:rsid w:val="00324924"/>
    <w:rsid w:val="00326E01"/>
    <w:rsid w:val="003307CB"/>
    <w:rsid w:val="00330ED7"/>
    <w:rsid w:val="00332DFA"/>
    <w:rsid w:val="00334A3D"/>
    <w:rsid w:val="0033655B"/>
    <w:rsid w:val="00346383"/>
    <w:rsid w:val="00346A0E"/>
    <w:rsid w:val="00363676"/>
    <w:rsid w:val="00363EE1"/>
    <w:rsid w:val="00371DCE"/>
    <w:rsid w:val="00374A5F"/>
    <w:rsid w:val="00374CD8"/>
    <w:rsid w:val="00380BE6"/>
    <w:rsid w:val="003812BD"/>
    <w:rsid w:val="00381959"/>
    <w:rsid w:val="00392E67"/>
    <w:rsid w:val="00393E52"/>
    <w:rsid w:val="003968C4"/>
    <w:rsid w:val="003968DC"/>
    <w:rsid w:val="00396924"/>
    <w:rsid w:val="00396B1E"/>
    <w:rsid w:val="0039797F"/>
    <w:rsid w:val="00397DF3"/>
    <w:rsid w:val="003A046F"/>
    <w:rsid w:val="003C5EB8"/>
    <w:rsid w:val="003C5EF2"/>
    <w:rsid w:val="003D0028"/>
    <w:rsid w:val="003D0B01"/>
    <w:rsid w:val="003D1144"/>
    <w:rsid w:val="003D71E0"/>
    <w:rsid w:val="003E0898"/>
    <w:rsid w:val="003E0B5F"/>
    <w:rsid w:val="003F01F9"/>
    <w:rsid w:val="003F615B"/>
    <w:rsid w:val="003F6437"/>
    <w:rsid w:val="004018FB"/>
    <w:rsid w:val="004025A6"/>
    <w:rsid w:val="00406FDF"/>
    <w:rsid w:val="00407CB4"/>
    <w:rsid w:val="004127FF"/>
    <w:rsid w:val="0041650E"/>
    <w:rsid w:val="00426CBC"/>
    <w:rsid w:val="0043485C"/>
    <w:rsid w:val="00436AD8"/>
    <w:rsid w:val="00437017"/>
    <w:rsid w:val="00442B80"/>
    <w:rsid w:val="004578B3"/>
    <w:rsid w:val="004634F5"/>
    <w:rsid w:val="00464603"/>
    <w:rsid w:val="004663FD"/>
    <w:rsid w:val="00470035"/>
    <w:rsid w:val="00474EC3"/>
    <w:rsid w:val="00476A2D"/>
    <w:rsid w:val="00476AC9"/>
    <w:rsid w:val="0048553F"/>
    <w:rsid w:val="00485E72"/>
    <w:rsid w:val="004874F5"/>
    <w:rsid w:val="0049014F"/>
    <w:rsid w:val="00492162"/>
    <w:rsid w:val="004931AC"/>
    <w:rsid w:val="0049577F"/>
    <w:rsid w:val="00495782"/>
    <w:rsid w:val="00495AE7"/>
    <w:rsid w:val="00496853"/>
    <w:rsid w:val="004979A2"/>
    <w:rsid w:val="004A2A56"/>
    <w:rsid w:val="004A6314"/>
    <w:rsid w:val="004A662D"/>
    <w:rsid w:val="004B1CCC"/>
    <w:rsid w:val="004B479D"/>
    <w:rsid w:val="004B511D"/>
    <w:rsid w:val="004C572C"/>
    <w:rsid w:val="004C6C06"/>
    <w:rsid w:val="004D1E74"/>
    <w:rsid w:val="004D426C"/>
    <w:rsid w:val="004E7561"/>
    <w:rsid w:val="004F294F"/>
    <w:rsid w:val="004F29F5"/>
    <w:rsid w:val="0050605C"/>
    <w:rsid w:val="005064D0"/>
    <w:rsid w:val="00513314"/>
    <w:rsid w:val="005255A8"/>
    <w:rsid w:val="00526B14"/>
    <w:rsid w:val="005314A7"/>
    <w:rsid w:val="00537D52"/>
    <w:rsid w:val="00540F8A"/>
    <w:rsid w:val="005417A6"/>
    <w:rsid w:val="00541986"/>
    <w:rsid w:val="00542195"/>
    <w:rsid w:val="00561619"/>
    <w:rsid w:val="00567FDC"/>
    <w:rsid w:val="005703DF"/>
    <w:rsid w:val="00577216"/>
    <w:rsid w:val="00580336"/>
    <w:rsid w:val="00596F5A"/>
    <w:rsid w:val="005A454C"/>
    <w:rsid w:val="005A7D45"/>
    <w:rsid w:val="005B1619"/>
    <w:rsid w:val="005B29AC"/>
    <w:rsid w:val="005B2C70"/>
    <w:rsid w:val="005B4523"/>
    <w:rsid w:val="005C29AC"/>
    <w:rsid w:val="005C3CD4"/>
    <w:rsid w:val="005C7653"/>
    <w:rsid w:val="005C7CA4"/>
    <w:rsid w:val="005D12BD"/>
    <w:rsid w:val="005D7E13"/>
    <w:rsid w:val="005E0ABC"/>
    <w:rsid w:val="005E192C"/>
    <w:rsid w:val="005E285C"/>
    <w:rsid w:val="005E32FA"/>
    <w:rsid w:val="005E55E9"/>
    <w:rsid w:val="005E6F0C"/>
    <w:rsid w:val="005F128E"/>
    <w:rsid w:val="005F516E"/>
    <w:rsid w:val="005F5807"/>
    <w:rsid w:val="00600930"/>
    <w:rsid w:val="00601513"/>
    <w:rsid w:val="00602932"/>
    <w:rsid w:val="0060393F"/>
    <w:rsid w:val="006041DC"/>
    <w:rsid w:val="00606EBE"/>
    <w:rsid w:val="00607FAB"/>
    <w:rsid w:val="00610C32"/>
    <w:rsid w:val="006155A2"/>
    <w:rsid w:val="00615A74"/>
    <w:rsid w:val="00623BA8"/>
    <w:rsid w:val="006312BA"/>
    <w:rsid w:val="00633A5E"/>
    <w:rsid w:val="00637DE5"/>
    <w:rsid w:val="00641C4A"/>
    <w:rsid w:val="00652804"/>
    <w:rsid w:val="0065329D"/>
    <w:rsid w:val="00654259"/>
    <w:rsid w:val="0065491E"/>
    <w:rsid w:val="00655746"/>
    <w:rsid w:val="00656E95"/>
    <w:rsid w:val="00663D78"/>
    <w:rsid w:val="00664754"/>
    <w:rsid w:val="0066594D"/>
    <w:rsid w:val="00667260"/>
    <w:rsid w:val="00673098"/>
    <w:rsid w:val="006740A5"/>
    <w:rsid w:val="00676071"/>
    <w:rsid w:val="00677A65"/>
    <w:rsid w:val="00692B1A"/>
    <w:rsid w:val="006A1299"/>
    <w:rsid w:val="006A1C0C"/>
    <w:rsid w:val="006A463C"/>
    <w:rsid w:val="006B411E"/>
    <w:rsid w:val="006B4F5C"/>
    <w:rsid w:val="006C6740"/>
    <w:rsid w:val="006C6A53"/>
    <w:rsid w:val="006D6EE6"/>
    <w:rsid w:val="006D7B84"/>
    <w:rsid w:val="006E08E2"/>
    <w:rsid w:val="006E1360"/>
    <w:rsid w:val="006E4491"/>
    <w:rsid w:val="006F134E"/>
    <w:rsid w:val="006F1754"/>
    <w:rsid w:val="006F28B1"/>
    <w:rsid w:val="006F79EB"/>
    <w:rsid w:val="00702C82"/>
    <w:rsid w:val="0071570A"/>
    <w:rsid w:val="00715D48"/>
    <w:rsid w:val="00715EC6"/>
    <w:rsid w:val="00724C4B"/>
    <w:rsid w:val="00725DD5"/>
    <w:rsid w:val="00727C72"/>
    <w:rsid w:val="00733292"/>
    <w:rsid w:val="007429D0"/>
    <w:rsid w:val="00746D3A"/>
    <w:rsid w:val="00755FE1"/>
    <w:rsid w:val="00764D9F"/>
    <w:rsid w:val="00766124"/>
    <w:rsid w:val="00771B59"/>
    <w:rsid w:val="0078133D"/>
    <w:rsid w:val="00781E1B"/>
    <w:rsid w:val="00795FDB"/>
    <w:rsid w:val="007A01AD"/>
    <w:rsid w:val="007A544E"/>
    <w:rsid w:val="007A5944"/>
    <w:rsid w:val="007B0528"/>
    <w:rsid w:val="007B27A9"/>
    <w:rsid w:val="007B2A77"/>
    <w:rsid w:val="007B3A5F"/>
    <w:rsid w:val="007C0BF4"/>
    <w:rsid w:val="007C3622"/>
    <w:rsid w:val="007C4EDD"/>
    <w:rsid w:val="007D0232"/>
    <w:rsid w:val="007D53E7"/>
    <w:rsid w:val="007D5B1F"/>
    <w:rsid w:val="007D7DA6"/>
    <w:rsid w:val="007E168A"/>
    <w:rsid w:val="007E26AD"/>
    <w:rsid w:val="007F3429"/>
    <w:rsid w:val="007F420E"/>
    <w:rsid w:val="007F4C73"/>
    <w:rsid w:val="007F61E9"/>
    <w:rsid w:val="007F7A92"/>
    <w:rsid w:val="00802599"/>
    <w:rsid w:val="00810130"/>
    <w:rsid w:val="00814E8F"/>
    <w:rsid w:val="008201F3"/>
    <w:rsid w:val="0082323A"/>
    <w:rsid w:val="0083037B"/>
    <w:rsid w:val="00832374"/>
    <w:rsid w:val="00833DB1"/>
    <w:rsid w:val="008347D2"/>
    <w:rsid w:val="00835865"/>
    <w:rsid w:val="00840542"/>
    <w:rsid w:val="0084396D"/>
    <w:rsid w:val="00843D12"/>
    <w:rsid w:val="00844EA2"/>
    <w:rsid w:val="00845226"/>
    <w:rsid w:val="00846AE6"/>
    <w:rsid w:val="008501EC"/>
    <w:rsid w:val="00850C97"/>
    <w:rsid w:val="00852D5A"/>
    <w:rsid w:val="0086063D"/>
    <w:rsid w:val="00865239"/>
    <w:rsid w:val="0087039D"/>
    <w:rsid w:val="008705DB"/>
    <w:rsid w:val="00872E0D"/>
    <w:rsid w:val="008776CF"/>
    <w:rsid w:val="0088010A"/>
    <w:rsid w:val="00885C99"/>
    <w:rsid w:val="00887EC4"/>
    <w:rsid w:val="00887F65"/>
    <w:rsid w:val="00895381"/>
    <w:rsid w:val="00896A89"/>
    <w:rsid w:val="008A5D0A"/>
    <w:rsid w:val="008A7DB2"/>
    <w:rsid w:val="008B02F3"/>
    <w:rsid w:val="008C012E"/>
    <w:rsid w:val="008E5C26"/>
    <w:rsid w:val="009003D3"/>
    <w:rsid w:val="00900459"/>
    <w:rsid w:val="00903BE8"/>
    <w:rsid w:val="0091283A"/>
    <w:rsid w:val="00922D6D"/>
    <w:rsid w:val="00927C1F"/>
    <w:rsid w:val="0093092A"/>
    <w:rsid w:val="00932577"/>
    <w:rsid w:val="009336D3"/>
    <w:rsid w:val="00935EB7"/>
    <w:rsid w:val="0094256B"/>
    <w:rsid w:val="009433E6"/>
    <w:rsid w:val="0095018F"/>
    <w:rsid w:val="00950CFB"/>
    <w:rsid w:val="009513E7"/>
    <w:rsid w:val="0095389F"/>
    <w:rsid w:val="00967223"/>
    <w:rsid w:val="00973361"/>
    <w:rsid w:val="00976CDA"/>
    <w:rsid w:val="009827FD"/>
    <w:rsid w:val="00987497"/>
    <w:rsid w:val="009930BE"/>
    <w:rsid w:val="00995E55"/>
    <w:rsid w:val="009966D2"/>
    <w:rsid w:val="009977CF"/>
    <w:rsid w:val="009A2B81"/>
    <w:rsid w:val="009B2DE7"/>
    <w:rsid w:val="009B3888"/>
    <w:rsid w:val="009B3B86"/>
    <w:rsid w:val="009B3E8F"/>
    <w:rsid w:val="009B4713"/>
    <w:rsid w:val="009C2014"/>
    <w:rsid w:val="009D001C"/>
    <w:rsid w:val="009D06C1"/>
    <w:rsid w:val="009D42CE"/>
    <w:rsid w:val="009D56C7"/>
    <w:rsid w:val="009E237C"/>
    <w:rsid w:val="009E32B9"/>
    <w:rsid w:val="009E4820"/>
    <w:rsid w:val="009F1140"/>
    <w:rsid w:val="00A021DB"/>
    <w:rsid w:val="00A049F8"/>
    <w:rsid w:val="00A11EE8"/>
    <w:rsid w:val="00A2065E"/>
    <w:rsid w:val="00A21842"/>
    <w:rsid w:val="00A2222A"/>
    <w:rsid w:val="00A26A2D"/>
    <w:rsid w:val="00A27683"/>
    <w:rsid w:val="00A32A58"/>
    <w:rsid w:val="00A3352C"/>
    <w:rsid w:val="00A343D0"/>
    <w:rsid w:val="00A40952"/>
    <w:rsid w:val="00A4274E"/>
    <w:rsid w:val="00A45128"/>
    <w:rsid w:val="00A559E4"/>
    <w:rsid w:val="00A6112B"/>
    <w:rsid w:val="00A66D58"/>
    <w:rsid w:val="00A6747E"/>
    <w:rsid w:val="00A711CF"/>
    <w:rsid w:val="00A71BD2"/>
    <w:rsid w:val="00A757F4"/>
    <w:rsid w:val="00A814EA"/>
    <w:rsid w:val="00A82BAE"/>
    <w:rsid w:val="00A83C99"/>
    <w:rsid w:val="00A8440B"/>
    <w:rsid w:val="00A87E4B"/>
    <w:rsid w:val="00A90C03"/>
    <w:rsid w:val="00A966A0"/>
    <w:rsid w:val="00AA3813"/>
    <w:rsid w:val="00AA6033"/>
    <w:rsid w:val="00AC008C"/>
    <w:rsid w:val="00AC125E"/>
    <w:rsid w:val="00AC13A8"/>
    <w:rsid w:val="00AC1471"/>
    <w:rsid w:val="00AC7098"/>
    <w:rsid w:val="00AE6BDA"/>
    <w:rsid w:val="00AF2589"/>
    <w:rsid w:val="00B053D7"/>
    <w:rsid w:val="00B076C7"/>
    <w:rsid w:val="00B1187B"/>
    <w:rsid w:val="00B237F5"/>
    <w:rsid w:val="00B24407"/>
    <w:rsid w:val="00B26A07"/>
    <w:rsid w:val="00B27333"/>
    <w:rsid w:val="00B30E43"/>
    <w:rsid w:val="00B36A96"/>
    <w:rsid w:val="00B42E90"/>
    <w:rsid w:val="00B4562F"/>
    <w:rsid w:val="00B45682"/>
    <w:rsid w:val="00B540D7"/>
    <w:rsid w:val="00B61955"/>
    <w:rsid w:val="00B67734"/>
    <w:rsid w:val="00B85E5F"/>
    <w:rsid w:val="00B91C0B"/>
    <w:rsid w:val="00B9414F"/>
    <w:rsid w:val="00B969A0"/>
    <w:rsid w:val="00BA2039"/>
    <w:rsid w:val="00BB3268"/>
    <w:rsid w:val="00BB588D"/>
    <w:rsid w:val="00BC1332"/>
    <w:rsid w:val="00BC1EB3"/>
    <w:rsid w:val="00BC2A2A"/>
    <w:rsid w:val="00BD4B06"/>
    <w:rsid w:val="00BD5F05"/>
    <w:rsid w:val="00BE1E22"/>
    <w:rsid w:val="00BE2C67"/>
    <w:rsid w:val="00BE6BF7"/>
    <w:rsid w:val="00BF4706"/>
    <w:rsid w:val="00C03945"/>
    <w:rsid w:val="00C03992"/>
    <w:rsid w:val="00C10871"/>
    <w:rsid w:val="00C1127A"/>
    <w:rsid w:val="00C17C7D"/>
    <w:rsid w:val="00C2130B"/>
    <w:rsid w:val="00C35C6E"/>
    <w:rsid w:val="00C461ED"/>
    <w:rsid w:val="00C46EE1"/>
    <w:rsid w:val="00C5117A"/>
    <w:rsid w:val="00C54A03"/>
    <w:rsid w:val="00C55BA6"/>
    <w:rsid w:val="00C568D2"/>
    <w:rsid w:val="00C65E5B"/>
    <w:rsid w:val="00C66782"/>
    <w:rsid w:val="00C70822"/>
    <w:rsid w:val="00C75A32"/>
    <w:rsid w:val="00C8460B"/>
    <w:rsid w:val="00C9057F"/>
    <w:rsid w:val="00C91FD6"/>
    <w:rsid w:val="00C93C57"/>
    <w:rsid w:val="00C9446D"/>
    <w:rsid w:val="00CA1A11"/>
    <w:rsid w:val="00CA3835"/>
    <w:rsid w:val="00CA3A79"/>
    <w:rsid w:val="00CA628B"/>
    <w:rsid w:val="00CB765C"/>
    <w:rsid w:val="00CC0233"/>
    <w:rsid w:val="00CC06DA"/>
    <w:rsid w:val="00CC735C"/>
    <w:rsid w:val="00CD021A"/>
    <w:rsid w:val="00CE44F5"/>
    <w:rsid w:val="00CE4BC2"/>
    <w:rsid w:val="00CF51E6"/>
    <w:rsid w:val="00D00CFF"/>
    <w:rsid w:val="00D042D8"/>
    <w:rsid w:val="00D05947"/>
    <w:rsid w:val="00D127A8"/>
    <w:rsid w:val="00D12FB6"/>
    <w:rsid w:val="00D31B6B"/>
    <w:rsid w:val="00D3580F"/>
    <w:rsid w:val="00D35EF8"/>
    <w:rsid w:val="00D3683F"/>
    <w:rsid w:val="00D479F7"/>
    <w:rsid w:val="00D50ED8"/>
    <w:rsid w:val="00D56DBF"/>
    <w:rsid w:val="00D67CD9"/>
    <w:rsid w:val="00D765F5"/>
    <w:rsid w:val="00D77EFC"/>
    <w:rsid w:val="00D90077"/>
    <w:rsid w:val="00D92312"/>
    <w:rsid w:val="00D94492"/>
    <w:rsid w:val="00DA394E"/>
    <w:rsid w:val="00DA63CD"/>
    <w:rsid w:val="00DB1FB0"/>
    <w:rsid w:val="00DB566C"/>
    <w:rsid w:val="00DC40B4"/>
    <w:rsid w:val="00DC610A"/>
    <w:rsid w:val="00DC6D04"/>
    <w:rsid w:val="00DD37A5"/>
    <w:rsid w:val="00DD44F7"/>
    <w:rsid w:val="00DD6EAF"/>
    <w:rsid w:val="00DF3803"/>
    <w:rsid w:val="00DF4AFC"/>
    <w:rsid w:val="00DF60BC"/>
    <w:rsid w:val="00DF7BEF"/>
    <w:rsid w:val="00E00CC5"/>
    <w:rsid w:val="00E01110"/>
    <w:rsid w:val="00E04D40"/>
    <w:rsid w:val="00E04EAF"/>
    <w:rsid w:val="00E05325"/>
    <w:rsid w:val="00E06475"/>
    <w:rsid w:val="00E06CA2"/>
    <w:rsid w:val="00E14D63"/>
    <w:rsid w:val="00E2265A"/>
    <w:rsid w:val="00E26CEA"/>
    <w:rsid w:val="00E27681"/>
    <w:rsid w:val="00E326A8"/>
    <w:rsid w:val="00E35C9D"/>
    <w:rsid w:val="00E4083B"/>
    <w:rsid w:val="00E54B87"/>
    <w:rsid w:val="00E56955"/>
    <w:rsid w:val="00E67166"/>
    <w:rsid w:val="00E67D87"/>
    <w:rsid w:val="00E7171B"/>
    <w:rsid w:val="00E72B41"/>
    <w:rsid w:val="00E75F59"/>
    <w:rsid w:val="00E7605B"/>
    <w:rsid w:val="00E7789A"/>
    <w:rsid w:val="00E8281E"/>
    <w:rsid w:val="00E96D89"/>
    <w:rsid w:val="00E972D8"/>
    <w:rsid w:val="00E97F3A"/>
    <w:rsid w:val="00EA3CD0"/>
    <w:rsid w:val="00EA7990"/>
    <w:rsid w:val="00EB3B59"/>
    <w:rsid w:val="00EB794A"/>
    <w:rsid w:val="00EC1549"/>
    <w:rsid w:val="00EC5F5D"/>
    <w:rsid w:val="00ED14D8"/>
    <w:rsid w:val="00ED3DA5"/>
    <w:rsid w:val="00ED6E19"/>
    <w:rsid w:val="00EF0F1F"/>
    <w:rsid w:val="00EF5695"/>
    <w:rsid w:val="00F01440"/>
    <w:rsid w:val="00F02B8A"/>
    <w:rsid w:val="00F03B78"/>
    <w:rsid w:val="00F04302"/>
    <w:rsid w:val="00F077B1"/>
    <w:rsid w:val="00F10B7A"/>
    <w:rsid w:val="00F11059"/>
    <w:rsid w:val="00F16D1B"/>
    <w:rsid w:val="00F17569"/>
    <w:rsid w:val="00F24C83"/>
    <w:rsid w:val="00F373DA"/>
    <w:rsid w:val="00F37DBF"/>
    <w:rsid w:val="00F41F97"/>
    <w:rsid w:val="00F42F33"/>
    <w:rsid w:val="00F44CC6"/>
    <w:rsid w:val="00F504A7"/>
    <w:rsid w:val="00F64073"/>
    <w:rsid w:val="00F74871"/>
    <w:rsid w:val="00F74966"/>
    <w:rsid w:val="00F774F5"/>
    <w:rsid w:val="00F8582E"/>
    <w:rsid w:val="00F867AD"/>
    <w:rsid w:val="00F90F42"/>
    <w:rsid w:val="00FA2113"/>
    <w:rsid w:val="00FA3A5C"/>
    <w:rsid w:val="00FB4286"/>
    <w:rsid w:val="00FB69F4"/>
    <w:rsid w:val="00FC1681"/>
    <w:rsid w:val="00FC28AF"/>
    <w:rsid w:val="00FD1B11"/>
    <w:rsid w:val="00FD21A7"/>
    <w:rsid w:val="00FD6672"/>
    <w:rsid w:val="00FE0C6E"/>
    <w:rsid w:val="00FE5D88"/>
    <w:rsid w:val="00FF0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A5C"/>
    <w:pPr>
      <w:spacing w:after="120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A3A5C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A3A5C"/>
    <w:rPr>
      <w:rFonts w:cs="Times New Roman"/>
    </w:rPr>
  </w:style>
  <w:style w:type="paragraph" w:styleId="ListParagraph">
    <w:name w:val="List Paragraph"/>
    <w:basedOn w:val="Normal"/>
    <w:uiPriority w:val="99"/>
    <w:qFormat/>
    <w:rsid w:val="00FA3A5C"/>
    <w:pPr>
      <w:ind w:left="720"/>
      <w:contextualSpacing/>
    </w:pPr>
  </w:style>
  <w:style w:type="paragraph" w:customStyle="1" w:styleId="a">
    <w:name w:val="МАРКЕРЫ"/>
    <w:basedOn w:val="ListParagraph"/>
    <w:uiPriority w:val="99"/>
    <w:rsid w:val="00FA3A5C"/>
    <w:pPr>
      <w:numPr>
        <w:numId w:val="1"/>
      </w:numPr>
      <w:tabs>
        <w:tab w:val="left" w:pos="993"/>
      </w:tabs>
      <w:spacing w:after="0" w:line="360" w:lineRule="auto"/>
      <w:ind w:left="1211"/>
      <w:jc w:val="both"/>
    </w:pPr>
    <w:rPr>
      <w:rFonts w:ascii="Times New Roman" w:hAnsi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FA3A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3A5C"/>
    <w:rPr>
      <w:rFonts w:ascii="Tahoma" w:hAnsi="Tahoma" w:cs="Tahoma"/>
      <w:sz w:val="16"/>
      <w:szCs w:val="16"/>
    </w:rPr>
  </w:style>
  <w:style w:type="paragraph" w:customStyle="1" w:styleId="a0">
    <w:name w:val="РАЗДЕЛ"/>
    <w:basedOn w:val="Normal"/>
    <w:uiPriority w:val="99"/>
    <w:rsid w:val="00FA3A5C"/>
    <w:pPr>
      <w:pageBreakBefore/>
      <w:autoSpaceDE w:val="0"/>
      <w:autoSpaceDN w:val="0"/>
      <w:adjustRightInd w:val="0"/>
      <w:spacing w:after="240" w:line="360" w:lineRule="auto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character" w:styleId="Hyperlink">
    <w:name w:val="Hyperlink"/>
    <w:basedOn w:val="DefaultParagraphFont"/>
    <w:uiPriority w:val="99"/>
    <w:rsid w:val="00FA3A5C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rsid w:val="00FA3A5C"/>
    <w:pPr>
      <w:widowControl w:val="0"/>
      <w:autoSpaceDE w:val="0"/>
      <w:autoSpaceDN w:val="0"/>
      <w:adjustRightInd w:val="0"/>
      <w:spacing w:before="120"/>
    </w:pPr>
    <w:rPr>
      <w:rFonts w:eastAsia="SimSun" w:cs="Calibri"/>
      <w:b/>
      <w:bCs/>
      <w:caps/>
      <w:sz w:val="20"/>
      <w:szCs w:val="20"/>
      <w:lang w:eastAsia="ru-RU"/>
    </w:rPr>
  </w:style>
  <w:style w:type="paragraph" w:styleId="TOC2">
    <w:name w:val="toc 2"/>
    <w:basedOn w:val="Normal"/>
    <w:next w:val="Normal"/>
    <w:autoRedefine/>
    <w:uiPriority w:val="99"/>
    <w:rsid w:val="00397DF3"/>
    <w:pPr>
      <w:widowControl w:val="0"/>
      <w:tabs>
        <w:tab w:val="right" w:leader="dot" w:pos="9345"/>
        <w:tab w:val="right" w:leader="dot" w:pos="9627"/>
      </w:tabs>
      <w:autoSpaceDE w:val="0"/>
      <w:autoSpaceDN w:val="0"/>
      <w:adjustRightInd w:val="0"/>
      <w:spacing w:line="276" w:lineRule="auto"/>
      <w:ind w:left="709" w:hanging="489"/>
    </w:pPr>
    <w:rPr>
      <w:rFonts w:ascii="Times New Roman" w:eastAsia="SimSun" w:hAnsi="Times New Roman"/>
      <w:noProof/>
      <w:sz w:val="24"/>
      <w:szCs w:val="24"/>
      <w:lang w:eastAsia="ru-RU"/>
    </w:rPr>
  </w:style>
  <w:style w:type="paragraph" w:styleId="TOC3">
    <w:name w:val="toc 3"/>
    <w:basedOn w:val="Normal"/>
    <w:next w:val="Normal"/>
    <w:autoRedefine/>
    <w:uiPriority w:val="99"/>
    <w:rsid w:val="00FA3A5C"/>
    <w:pPr>
      <w:widowControl w:val="0"/>
      <w:autoSpaceDE w:val="0"/>
      <w:autoSpaceDN w:val="0"/>
      <w:adjustRightInd w:val="0"/>
      <w:spacing w:after="100"/>
      <w:ind w:left="400"/>
    </w:pPr>
    <w:rPr>
      <w:rFonts w:ascii="Times New Roman" w:eastAsia="SimSun" w:hAnsi="Times New Roman" w:cs="Calibri"/>
      <w:sz w:val="20"/>
      <w:szCs w:val="20"/>
      <w:lang w:eastAsia="ru-RU"/>
    </w:rPr>
  </w:style>
  <w:style w:type="table" w:styleId="TableGrid">
    <w:name w:val="Table Grid"/>
    <w:basedOn w:val="TableNormal"/>
    <w:uiPriority w:val="99"/>
    <w:locked/>
    <w:rsid w:val="00607FAB"/>
    <w:pPr>
      <w:spacing w:after="12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E0A8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E0A89"/>
    <w:rPr>
      <w:rFonts w:cs="Times New Roman"/>
      <w:lang w:eastAsia="en-US"/>
    </w:rPr>
  </w:style>
  <w:style w:type="paragraph" w:customStyle="1" w:styleId="ConsPlusNonformat">
    <w:name w:val="ConsPlusNonformat"/>
    <w:uiPriority w:val="99"/>
    <w:rsid w:val="008B02F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1">
    <w:name w:val="Знак Знак Знак Знак"/>
    <w:basedOn w:val="Normal"/>
    <w:uiPriority w:val="99"/>
    <w:rsid w:val="00157673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157673"/>
    <w:pPr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25DD5"/>
    <w:rPr>
      <w:rFonts w:cs="Times New Roman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157673"/>
    <w:pPr>
      <w:spacing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25DD5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02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133</Pages>
  <Words>29387</Words>
  <Characters>-32766</Characters>
  <Application>Microsoft Office Outlook</Application>
  <DocSecurity>0</DocSecurity>
  <Lines>0</Lines>
  <Paragraphs>0</Paragraphs>
  <ScaleCrop>false</ScaleCrop>
  <Company>СПбГИПИСР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САНКТ-ПЕТЕРБУРГСКИЙ ГОСУДАРСТВЕННЫЙ ИНСТИТУТ</dc:title>
  <dc:subject/>
  <dc:creator>mamai_a</dc:creator>
  <cp:keywords/>
  <dc:description/>
  <cp:lastModifiedBy>СБО1</cp:lastModifiedBy>
  <cp:revision>2</cp:revision>
  <cp:lastPrinted>2016-01-27T14:30:00Z</cp:lastPrinted>
  <dcterms:created xsi:type="dcterms:W3CDTF">2017-01-20T12:18:00Z</dcterms:created>
  <dcterms:modified xsi:type="dcterms:W3CDTF">2017-01-20T12:18:00Z</dcterms:modified>
</cp:coreProperties>
</file>